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C9898F" w14:textId="59EF3BFB" w:rsidR="00BD0FE9" w:rsidRDefault="00AE0298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4A89DDF8" wp14:editId="3B1593A1">
                <wp:simplePos x="0" y="0"/>
                <wp:positionH relativeFrom="column">
                  <wp:posOffset>361950</wp:posOffset>
                </wp:positionH>
                <wp:positionV relativeFrom="paragraph">
                  <wp:posOffset>-1</wp:posOffset>
                </wp:positionV>
                <wp:extent cx="1352550" cy="276225"/>
                <wp:effectExtent l="0" t="0" r="0" b="9525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5FEFD3" w14:textId="2C83391C" w:rsidR="006F4C6E" w:rsidRPr="0030576E" w:rsidRDefault="00B84908" w:rsidP="006F4C6E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80"/>
                                <w:sz w:val="34"/>
                                <w:szCs w:val="34"/>
                              </w:rPr>
                            </w:pPr>
                            <w:r w:rsidRPr="0030576E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34"/>
                                <w:szCs w:val="34"/>
                              </w:rPr>
                              <w:t>March</w:t>
                            </w:r>
                            <w:r w:rsidR="00446FDA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26613C" w:rsidRPr="0030576E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34"/>
                                <w:szCs w:val="34"/>
                              </w:rPr>
                              <w:t>202</w:t>
                            </w:r>
                            <w:r w:rsidR="0022455B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34"/>
                                <w:szCs w:val="34"/>
                              </w:rPr>
                              <w:t>5</w:t>
                            </w:r>
                            <w:r w:rsidR="0026613C" w:rsidRPr="0030576E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80"/>
                                <w:sz w:val="34"/>
                                <w:szCs w:val="3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9DDF8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28.5pt;margin-top:0;width:106.5pt;height:21.7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" filled="f" fillcolor="#fffffe" stroked="f" strokecolor="#212120" insetpen="t">
                <v:textbox inset="2.88pt,2.88pt,2.88pt,2.88pt">
                  <w:txbxContent>
                    <w:p w14:paraId="515FEFD3" w14:textId="2C83391C" w:rsidR="006F4C6E" w:rsidRPr="0030576E" w:rsidRDefault="00B84908" w:rsidP="006F4C6E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w w:val="80"/>
                          <w:sz w:val="34"/>
                          <w:szCs w:val="34"/>
                        </w:rPr>
                      </w:pPr>
                      <w:r w:rsidRPr="0030576E"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34"/>
                          <w:szCs w:val="34"/>
                        </w:rPr>
                        <w:t>March</w:t>
                      </w:r>
                      <w:r w:rsidR="00446FDA"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34"/>
                          <w:szCs w:val="34"/>
                        </w:rPr>
                        <w:t xml:space="preserve"> </w:t>
                      </w:r>
                      <w:r w:rsidR="0026613C" w:rsidRPr="0030576E"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34"/>
                          <w:szCs w:val="34"/>
                        </w:rPr>
                        <w:t>202</w:t>
                      </w:r>
                      <w:r w:rsidR="0022455B"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34"/>
                          <w:szCs w:val="34"/>
                        </w:rPr>
                        <w:t>5</w:t>
                      </w:r>
                      <w:r w:rsidR="0026613C" w:rsidRPr="0030576E">
                        <w:rPr>
                          <w:rFonts w:ascii="Arial" w:hAnsi="Arial" w:cs="Arial"/>
                          <w:b/>
                          <w:bCs/>
                          <w:color w:val="FFFFFE"/>
                          <w:w w:val="80"/>
                          <w:sz w:val="34"/>
                          <w:szCs w:val="3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446FD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18B6EFB3" wp14:editId="7ED694AA">
                <wp:simplePos x="0" y="0"/>
                <wp:positionH relativeFrom="column">
                  <wp:posOffset>276225</wp:posOffset>
                </wp:positionH>
                <wp:positionV relativeFrom="paragraph">
                  <wp:posOffset>0</wp:posOffset>
                </wp:positionV>
                <wp:extent cx="1200150" cy="276225"/>
                <wp:effectExtent l="0" t="0" r="0" b="9525"/>
                <wp:wrapNone/>
                <wp:docPr id="2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2762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ECC938" id="Rectangle 23" o:spid="_x0000_s1026" style="position:absolute;margin-left:21.75pt;margin-top:0;width:94.5pt;height:21.7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" fillcolor="yellow" stroked="f">
                <v:textbox inset="2.88pt,2.88pt,2.88pt,2.88pt"/>
              </v:rect>
            </w:pict>
          </mc:Fallback>
        </mc:AlternateContent>
      </w:r>
      <w:r w:rsidR="00B84908">
        <w:rPr>
          <w:noProof/>
          <w:color w:val="auto"/>
          <w:kern w:val="0"/>
          <w:sz w:val="24"/>
          <w:szCs w:val="24"/>
        </w:rPr>
        <w:drawing>
          <wp:inline distT="0" distB="0" distL="0" distR="0" wp14:anchorId="34B34CC6" wp14:editId="148505D7">
            <wp:extent cx="7400925" cy="2142934"/>
            <wp:effectExtent l="0" t="0" r="0" b="0"/>
            <wp:docPr id="198" name="Picture 19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2885" cy="215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207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16AF5B4E" wp14:editId="21D5040B">
                <wp:simplePos x="0" y="0"/>
                <wp:positionH relativeFrom="column">
                  <wp:posOffset>293914</wp:posOffset>
                </wp:positionH>
                <wp:positionV relativeFrom="paragraph">
                  <wp:posOffset>620486</wp:posOffset>
                </wp:positionV>
                <wp:extent cx="1897380" cy="1291590"/>
                <wp:effectExtent l="0" t="0" r="7620" b="3810"/>
                <wp:wrapNone/>
                <wp:docPr id="180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7380" cy="1291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5B6208E" w14:textId="20AAC4C1" w:rsidR="006F4C6E" w:rsidRDefault="006F4C6E" w:rsidP="006F4C6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F5B4E" id="Text Box 182" o:spid="_x0000_s1027" type="#_x0000_t202" style="position:absolute;margin-left:23.15pt;margin-top:48.85pt;width:149.4pt;height:101.7pt;z-index: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45B6208E" w14:textId="20AAC4C1" w:rsidR="006F4C6E" w:rsidRDefault="006F4C6E" w:rsidP="006F4C6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1548F7BA" wp14:editId="3C23E406">
                <wp:simplePos x="0" y="0"/>
                <wp:positionH relativeFrom="column">
                  <wp:posOffset>2873828</wp:posOffset>
                </wp:positionH>
                <wp:positionV relativeFrom="paragraph">
                  <wp:posOffset>5627914</wp:posOffset>
                </wp:positionV>
                <wp:extent cx="2148840" cy="866775"/>
                <wp:effectExtent l="0" t="0" r="3810" b="9525"/>
                <wp:wrapNone/>
                <wp:docPr id="187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A5B19A" w14:textId="431D201E" w:rsidR="006F4C6E" w:rsidRDefault="006F4C6E" w:rsidP="006F4C6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8F7BA" id="Text Box 189" o:spid="_x0000_s1028" type="#_x0000_t202" style="position:absolute;margin-left:226.3pt;margin-top:443.15pt;width:169.2pt;height:68.25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4BA5B19A" w14:textId="431D201E" w:rsidR="006F4C6E" w:rsidRDefault="006F4C6E" w:rsidP="006F4C6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68640" behindDoc="0" locked="0" layoutInCell="1" allowOverlap="1" wp14:anchorId="03104C3B" wp14:editId="4B6D1E72">
                <wp:simplePos x="0" y="0"/>
                <wp:positionH relativeFrom="column">
                  <wp:posOffset>7552055</wp:posOffset>
                </wp:positionH>
                <wp:positionV relativeFrom="page">
                  <wp:posOffset>793115</wp:posOffset>
                </wp:positionV>
                <wp:extent cx="2662555" cy="0"/>
                <wp:effectExtent l="8255" t="12065" r="15240" b="698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25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027D2B" id="Line 177" o:spid="_x0000_s1026" style="position:absolute;z-index:251568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94.65pt,62.45pt" to="804.3pt,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67616" behindDoc="0" locked="0" layoutInCell="1" allowOverlap="1" wp14:anchorId="48F363FB" wp14:editId="3C4F7A76">
                <wp:simplePos x="0" y="0"/>
                <wp:positionH relativeFrom="column">
                  <wp:posOffset>4889500</wp:posOffset>
                </wp:positionH>
                <wp:positionV relativeFrom="page">
                  <wp:posOffset>2670810</wp:posOffset>
                </wp:positionV>
                <wp:extent cx="10206355" cy="0"/>
                <wp:effectExtent l="12700" t="13335" r="10795" b="1524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063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7EDC9A" id="Line 176" o:spid="_x0000_s1026" style="position:absolute;z-index:251567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85pt,210.3pt" to="1188.65pt,2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66592" behindDoc="0" locked="0" layoutInCell="1" allowOverlap="1" wp14:anchorId="5019D862" wp14:editId="0A8F0770">
                <wp:simplePos x="0" y="0"/>
                <wp:positionH relativeFrom="column">
                  <wp:posOffset>4889500</wp:posOffset>
                </wp:positionH>
                <wp:positionV relativeFrom="page">
                  <wp:posOffset>3114675</wp:posOffset>
                </wp:positionV>
                <wp:extent cx="2662555" cy="0"/>
                <wp:effectExtent l="12700" t="9525" r="10795" b="9525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25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C1DC3" id="Line 175" o:spid="_x0000_s1026" style="position:absolute;z-index:251566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85pt,245.25pt" to="594.6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63520" behindDoc="0" locked="0" layoutInCell="1" allowOverlap="1" wp14:anchorId="48149B07" wp14:editId="50C0B8A0">
                <wp:simplePos x="0" y="0"/>
                <wp:positionH relativeFrom="column">
                  <wp:posOffset>14208125</wp:posOffset>
                </wp:positionH>
                <wp:positionV relativeFrom="page">
                  <wp:posOffset>2670810</wp:posOffset>
                </wp:positionV>
                <wp:extent cx="0" cy="1331595"/>
                <wp:effectExtent l="6350" t="13335" r="12700" b="7620"/>
                <wp:wrapNone/>
                <wp:docPr id="170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15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64F27" id="Line 172" o:spid="_x0000_s1026" style="position:absolute;z-index:251563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118.75pt,210.3pt" to="1118.75pt,3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61472" behindDoc="0" locked="0" layoutInCell="1" allowOverlap="1" wp14:anchorId="74922F21" wp14:editId="272708A4">
                <wp:simplePos x="0" y="0"/>
                <wp:positionH relativeFrom="column">
                  <wp:posOffset>7995920</wp:posOffset>
                </wp:positionH>
                <wp:positionV relativeFrom="page">
                  <wp:posOffset>2670810</wp:posOffset>
                </wp:positionV>
                <wp:extent cx="0" cy="1331595"/>
                <wp:effectExtent l="13970" t="13335" r="14605" b="7620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15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0B639" id="Line 159" o:spid="_x0000_s1026" style="position:absolute;z-index:251561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629.6pt,210.3pt" to="629.6pt,3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60448" behindDoc="0" locked="0" layoutInCell="1" allowOverlap="1" wp14:anchorId="1F83349A" wp14:editId="0785B431">
                <wp:simplePos x="0" y="0"/>
                <wp:positionH relativeFrom="column">
                  <wp:posOffset>4889500</wp:posOffset>
                </wp:positionH>
                <wp:positionV relativeFrom="page">
                  <wp:posOffset>2226945</wp:posOffset>
                </wp:positionV>
                <wp:extent cx="10206355" cy="0"/>
                <wp:effectExtent l="12700" t="7620" r="10795" b="11430"/>
                <wp:wrapNone/>
                <wp:docPr id="155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063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4B6EC" id="Line 158" o:spid="_x0000_s1026" style="position:absolute;z-index:251560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85pt,175.35pt" to="1188.65pt,1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53280" behindDoc="0" locked="0" layoutInCell="1" allowOverlap="1" wp14:anchorId="2F5E70C7" wp14:editId="551945E1">
                <wp:simplePos x="0" y="0"/>
                <wp:positionH relativeFrom="column">
                  <wp:posOffset>7552055</wp:posOffset>
                </wp:positionH>
                <wp:positionV relativeFrom="page">
                  <wp:posOffset>8002905</wp:posOffset>
                </wp:positionV>
                <wp:extent cx="2628900" cy="0"/>
                <wp:effectExtent l="8255" t="11430" r="10795" b="7620"/>
                <wp:wrapNone/>
                <wp:docPr id="149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FAB13" id="Line 151" o:spid="_x0000_s1026" style="position:absolute;z-index:251553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94.65pt,630.15pt" to="801.65pt,6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52256" behindDoc="0" locked="0" layoutInCell="1" allowOverlap="1" wp14:anchorId="459A9C6F" wp14:editId="5770240B">
                <wp:simplePos x="0" y="0"/>
                <wp:positionH relativeFrom="column">
                  <wp:posOffset>7552055</wp:posOffset>
                </wp:positionH>
                <wp:positionV relativeFrom="page">
                  <wp:posOffset>4433570</wp:posOffset>
                </wp:positionV>
                <wp:extent cx="2628900" cy="0"/>
                <wp:effectExtent l="8255" t="13970" r="10795" b="14605"/>
                <wp:wrapNone/>
                <wp:docPr id="148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02424" id="Line 150" o:spid="_x0000_s1026" style="position:absolute;z-index:2515522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94.65pt,349.1pt" to="801.65pt,3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39968" behindDoc="0" locked="0" layoutInCell="1" allowOverlap="1" wp14:anchorId="04238C0C" wp14:editId="62C057DD">
                <wp:simplePos x="0" y="0"/>
                <wp:positionH relativeFrom="column">
                  <wp:posOffset>10213340</wp:posOffset>
                </wp:positionH>
                <wp:positionV relativeFrom="page">
                  <wp:posOffset>2216785</wp:posOffset>
                </wp:positionV>
                <wp:extent cx="0" cy="13970"/>
                <wp:effectExtent l="12065" t="6985" r="6985" b="7620"/>
                <wp:wrapNone/>
                <wp:docPr id="20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9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C4118" id="Line 22" o:spid="_x0000_s1026" style="position:absolute;flip:y;z-index:251539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804.2pt,174.55pt" to="804.2pt,1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38944" behindDoc="0" locked="0" layoutInCell="1" allowOverlap="1" wp14:anchorId="07F79946" wp14:editId="40BFB9B1">
                <wp:simplePos x="0" y="0"/>
                <wp:positionH relativeFrom="column">
                  <wp:posOffset>8255</wp:posOffset>
                </wp:positionH>
                <wp:positionV relativeFrom="page">
                  <wp:posOffset>6174105</wp:posOffset>
                </wp:positionV>
                <wp:extent cx="228600" cy="0"/>
                <wp:effectExtent l="8255" t="11430" r="10795" b="7620"/>
                <wp:wrapNone/>
                <wp:docPr id="19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E074C" id="Line 21" o:spid="_x0000_s1026" style="position:absolute;z-index:251538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86.15pt" to="18.65pt,4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37920" behindDoc="0" locked="0" layoutInCell="1" allowOverlap="1" wp14:anchorId="16439C09" wp14:editId="3AC5CBDA">
                <wp:simplePos x="0" y="0"/>
                <wp:positionH relativeFrom="column">
                  <wp:posOffset>8255</wp:posOffset>
                </wp:positionH>
                <wp:positionV relativeFrom="page">
                  <wp:posOffset>5945505</wp:posOffset>
                </wp:positionV>
                <wp:extent cx="228600" cy="0"/>
                <wp:effectExtent l="8255" t="11430" r="10795" b="7620"/>
                <wp:wrapNone/>
                <wp:docPr id="18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5A839" id="Line 20" o:spid="_x0000_s1026" style="position:absolute;z-index:251537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68.15pt" to="18.6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36896" behindDoc="0" locked="0" layoutInCell="1" allowOverlap="1" wp14:anchorId="512A4814" wp14:editId="5E1C17F5">
                <wp:simplePos x="0" y="0"/>
                <wp:positionH relativeFrom="column">
                  <wp:posOffset>8255</wp:posOffset>
                </wp:positionH>
                <wp:positionV relativeFrom="page">
                  <wp:posOffset>5716905</wp:posOffset>
                </wp:positionV>
                <wp:extent cx="228600" cy="0"/>
                <wp:effectExtent l="8255" t="11430" r="10795" b="7620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C27B8" id="Line 19" o:spid="_x0000_s1026" style="position:absolute;z-index:251536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50.15pt" to="18.6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35872" behindDoc="0" locked="0" layoutInCell="1" allowOverlap="1" wp14:anchorId="76CFF308" wp14:editId="22AB82BA">
                <wp:simplePos x="0" y="0"/>
                <wp:positionH relativeFrom="column">
                  <wp:posOffset>8255</wp:posOffset>
                </wp:positionH>
                <wp:positionV relativeFrom="page">
                  <wp:posOffset>5488305</wp:posOffset>
                </wp:positionV>
                <wp:extent cx="228600" cy="0"/>
                <wp:effectExtent l="8255" t="11430" r="10795" b="762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29050" id="Line 18" o:spid="_x0000_s1026" style="position:absolute;z-index:251535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32.15pt" to="18.6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34848" behindDoc="0" locked="0" layoutInCell="1" allowOverlap="1" wp14:anchorId="28C2E71F" wp14:editId="58296A06">
                <wp:simplePos x="0" y="0"/>
                <wp:positionH relativeFrom="column">
                  <wp:posOffset>8255</wp:posOffset>
                </wp:positionH>
                <wp:positionV relativeFrom="page">
                  <wp:posOffset>5259705</wp:posOffset>
                </wp:positionV>
                <wp:extent cx="228600" cy="0"/>
                <wp:effectExtent l="8255" t="11430" r="10795" b="762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FC21A" id="Line 17" o:spid="_x0000_s1026" style="position:absolute;z-index:251534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14.15pt" to="18.65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698C4E03" w14:textId="5CD5C9CE" w:rsidR="00BD0FE9" w:rsidRDefault="00AE0298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1FE4EFB6" wp14:editId="08F46ABD">
                <wp:simplePos x="0" y="0"/>
                <wp:positionH relativeFrom="margin">
                  <wp:align>left</wp:align>
                </wp:positionH>
                <wp:positionV relativeFrom="paragraph">
                  <wp:posOffset>1238885</wp:posOffset>
                </wp:positionV>
                <wp:extent cx="2628900" cy="6505575"/>
                <wp:effectExtent l="0" t="0" r="0" b="9525"/>
                <wp:wrapNone/>
                <wp:docPr id="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6505575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633E90" id="Rectangle 6" o:spid="_x0000_s1026" style="position:absolute;margin-left:0;margin-top:97.55pt;width:207pt;height:512.25pt;z-index:2515932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446FD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1D65171A" wp14:editId="7A22B704">
                <wp:simplePos x="0" y="0"/>
                <wp:positionH relativeFrom="column">
                  <wp:posOffset>38100</wp:posOffset>
                </wp:positionH>
                <wp:positionV relativeFrom="paragraph">
                  <wp:posOffset>838835</wp:posOffset>
                </wp:positionV>
                <wp:extent cx="7269480" cy="257175"/>
                <wp:effectExtent l="0" t="0" r="7620" b="9525"/>
                <wp:wrapNone/>
                <wp:docPr id="196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948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7545560" w14:textId="23893D1E" w:rsidR="006F4C6E" w:rsidRPr="00446FDA" w:rsidRDefault="0026613C" w:rsidP="00FF5AB2">
                            <w:pPr>
                              <w:widowControl w:val="0"/>
                              <w:spacing w:line="300" w:lineRule="exact"/>
                              <w:jc w:val="center"/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446FDA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Check us out at</w:t>
                            </w:r>
                            <w:r w:rsidR="00446FDA" w:rsidRPr="00446FDA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C3D1F" w:rsidRPr="00446FDA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www.bloomerchamber.com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5171A" id="Text Box 198" o:spid="_x0000_s1029" type="#_x0000_t202" style="position:absolute;margin-left:3pt;margin-top:66.05pt;width:572.4pt;height:20.2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" filled="f" fillcolor="#fffffe" stroked="f" strokecolor="#212120" insetpen="t">
                <v:textbox inset="2.88pt,2.88pt,2.88pt,2.88pt">
                  <w:txbxContent>
                    <w:p w14:paraId="17545560" w14:textId="23893D1E" w:rsidR="006F4C6E" w:rsidRPr="00446FDA" w:rsidRDefault="0026613C" w:rsidP="00FF5AB2">
                      <w:pPr>
                        <w:widowControl w:val="0"/>
                        <w:spacing w:line="300" w:lineRule="exact"/>
                        <w:jc w:val="center"/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  <w:r w:rsidRPr="00446FDA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Check us out at</w:t>
                      </w:r>
                      <w:r w:rsidR="00446FDA" w:rsidRPr="00446FDA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="00FC3D1F" w:rsidRPr="00446FDA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www.bloomerchamber.com</w:t>
                      </w:r>
                    </w:p>
                  </w:txbxContent>
                </v:textbox>
              </v:shape>
            </w:pict>
          </mc:Fallback>
        </mc:AlternateContent>
      </w:r>
      <w:r w:rsidR="009E054B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4960D34" wp14:editId="4EABEFF5">
                <wp:simplePos x="0" y="0"/>
                <wp:positionH relativeFrom="column">
                  <wp:posOffset>2781300</wp:posOffset>
                </wp:positionH>
                <wp:positionV relativeFrom="paragraph">
                  <wp:posOffset>1238884</wp:posOffset>
                </wp:positionV>
                <wp:extent cx="4543425" cy="370522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3705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A021F7" w14:textId="07F204CA" w:rsidR="00831BEC" w:rsidRPr="00831BEC" w:rsidRDefault="00831BEC" w:rsidP="00FD6426">
                            <w:pPr>
                              <w:widowControl w:val="0"/>
                              <w:spacing w:after="240"/>
                              <w:jc w:val="center"/>
                              <w:rPr>
                                <w:rFonts w:ascii="Times" w:hAnsi="Times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831BEC">
                              <w:rPr>
                                <w:rFonts w:ascii="Times" w:hAnsi="Times"/>
                                <w:b/>
                                <w:color w:val="00B050"/>
                                <w:sz w:val="32"/>
                                <w:szCs w:val="32"/>
                              </w:rPr>
                              <w:t>Annual Easter Egg Hunt</w:t>
                            </w:r>
                            <w:r w:rsidRPr="00831BEC">
                              <w:rPr>
                                <w:rFonts w:ascii="Times" w:hAnsi="Times"/>
                                <w:b/>
                                <w:color w:val="00B050"/>
                                <w:sz w:val="32"/>
                                <w:szCs w:val="32"/>
                              </w:rPr>
                              <w:br/>
                              <w:t>Saturda</w:t>
                            </w:r>
                            <w:r w:rsidR="00ED1A71">
                              <w:rPr>
                                <w:rFonts w:ascii="Times" w:hAnsi="Times"/>
                                <w:b/>
                                <w:color w:val="00B050"/>
                                <w:sz w:val="32"/>
                                <w:szCs w:val="32"/>
                              </w:rPr>
                              <w:t>y, April 19</w:t>
                            </w:r>
                            <w:r w:rsidR="00ED1A71" w:rsidRPr="00ED1A71">
                              <w:rPr>
                                <w:rFonts w:ascii="Times" w:hAnsi="Times"/>
                                <w:b/>
                                <w:color w:val="00B050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ED1A71">
                              <w:rPr>
                                <w:rFonts w:ascii="Times" w:hAnsi="Times"/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AFAC006" w14:textId="2D7F4719" w:rsidR="00F06119" w:rsidRDefault="00F06119" w:rsidP="00FD6426">
                            <w:pPr>
                              <w:widowControl w:val="0"/>
                              <w:spacing w:after="240"/>
                              <w:jc w:val="center"/>
                              <w:rPr>
                                <w:rFonts w:ascii="Times" w:hAnsi="Times"/>
                                <w:color w:val="1F084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" w:hAnsi="Times"/>
                                <w:noProof/>
                                <w:color w:val="1F0848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D3E367B" wp14:editId="501D145A">
                                  <wp:extent cx="4354195" cy="1390650"/>
                                  <wp:effectExtent l="0" t="0" r="8255" b="0"/>
                                  <wp:docPr id="2106184873" name="Picture 4" descr="A child picking up an eg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6184873" name="Picture 4" descr="A child picking up an eg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54195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D6426" w:rsidRPr="00F06119">
                              <w:rPr>
                                <w:rFonts w:ascii="Times" w:hAnsi="Times"/>
                                <w:color w:val="1F0848"/>
                                <w:sz w:val="24"/>
                                <w:szCs w:val="24"/>
                              </w:rPr>
                              <w:t xml:space="preserve">The Bloomer Chamber of Commerce will hold its annual Easter Egg </w:t>
                            </w:r>
                            <w:r>
                              <w:rPr>
                                <w:rFonts w:ascii="Times" w:hAnsi="Times"/>
                                <w:color w:val="1F0848"/>
                                <w:sz w:val="24"/>
                                <w:szCs w:val="24"/>
                              </w:rPr>
                              <w:t>H</w:t>
                            </w:r>
                            <w:r w:rsidR="00FD6426" w:rsidRPr="00F06119">
                              <w:rPr>
                                <w:rFonts w:ascii="Times" w:hAnsi="Times"/>
                                <w:color w:val="1F0848"/>
                                <w:sz w:val="24"/>
                                <w:szCs w:val="24"/>
                              </w:rPr>
                              <w:t>unt on Saturday</w:t>
                            </w:r>
                            <w:r w:rsidR="007D42CC">
                              <w:rPr>
                                <w:rFonts w:ascii="Times" w:hAnsi="Times"/>
                                <w:color w:val="1F0848"/>
                                <w:sz w:val="24"/>
                                <w:szCs w:val="24"/>
                              </w:rPr>
                              <w:t>,</w:t>
                            </w:r>
                            <w:r w:rsidR="00FD6426" w:rsidRPr="00F06119">
                              <w:rPr>
                                <w:rFonts w:ascii="Times" w:hAnsi="Times"/>
                                <w:color w:val="1F084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D42CC">
                              <w:rPr>
                                <w:rFonts w:ascii="Times" w:hAnsi="Times"/>
                                <w:color w:val="1F0848"/>
                                <w:sz w:val="24"/>
                                <w:szCs w:val="24"/>
                              </w:rPr>
                              <w:t>April</w:t>
                            </w:r>
                            <w:r w:rsidR="00FD6426" w:rsidRPr="00F06119">
                              <w:rPr>
                                <w:rFonts w:ascii="Times" w:hAnsi="Times"/>
                                <w:color w:val="1F084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D42CC">
                              <w:rPr>
                                <w:rFonts w:ascii="Times" w:hAnsi="Times"/>
                                <w:color w:val="1F0848"/>
                                <w:sz w:val="24"/>
                                <w:szCs w:val="24"/>
                              </w:rPr>
                              <w:t>19</w:t>
                            </w:r>
                            <w:r w:rsidR="00FD6426" w:rsidRPr="00F06119">
                              <w:rPr>
                                <w:rFonts w:ascii="Times" w:hAnsi="Times"/>
                                <w:color w:val="1F0848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FD6426" w:rsidRPr="00F06119">
                              <w:rPr>
                                <w:rFonts w:ascii="Times" w:hAnsi="Times"/>
                                <w:color w:val="1F0848"/>
                                <w:sz w:val="24"/>
                                <w:szCs w:val="24"/>
                              </w:rPr>
                              <w:t>, beginning at 10:00am.</w:t>
                            </w:r>
                            <w:r>
                              <w:rPr>
                                <w:rFonts w:ascii="Times" w:hAnsi="Times"/>
                                <w:color w:val="1F0848"/>
                                <w:sz w:val="24"/>
                                <w:szCs w:val="24"/>
                              </w:rPr>
                              <w:br/>
                              <w:t xml:space="preserve">Location: </w:t>
                            </w:r>
                            <w:r w:rsidR="000966E7">
                              <w:rPr>
                                <w:rFonts w:ascii="Times" w:hAnsi="Times"/>
                                <w:color w:val="1F0848"/>
                                <w:sz w:val="24"/>
                                <w:szCs w:val="24"/>
                              </w:rPr>
                              <w:t>Bloomer Elementary School,</w:t>
                            </w:r>
                          </w:p>
                          <w:p w14:paraId="7252EABD" w14:textId="2FB35958" w:rsidR="00FD6426" w:rsidRPr="00DD4BDC" w:rsidRDefault="00FD6426" w:rsidP="00FD6426">
                            <w:pPr>
                              <w:widowControl w:val="0"/>
                              <w:spacing w:after="240"/>
                              <w:jc w:val="center"/>
                              <w:rPr>
                                <w:rFonts w:ascii="Times" w:hAnsi="Times"/>
                                <w:color w:val="1F0848"/>
                                <w:sz w:val="22"/>
                                <w:szCs w:val="22"/>
                              </w:rPr>
                            </w:pPr>
                            <w:r w:rsidRPr="00F06119">
                              <w:rPr>
                                <w:rFonts w:ascii="Times" w:hAnsi="Times"/>
                                <w:color w:val="1F0848"/>
                                <w:sz w:val="24"/>
                                <w:szCs w:val="24"/>
                              </w:rPr>
                              <w:t xml:space="preserve"> Ages 1 to 10 years old are invited. </w:t>
                            </w:r>
                            <w:r w:rsidR="00F06119">
                              <w:rPr>
                                <w:rFonts w:ascii="Times" w:hAnsi="Times"/>
                                <w:color w:val="1F0848"/>
                                <w:sz w:val="24"/>
                                <w:szCs w:val="24"/>
                              </w:rPr>
                              <w:br/>
                            </w:r>
                            <w:r w:rsidR="0075134C">
                              <w:rPr>
                                <w:rFonts w:ascii="Times" w:hAnsi="Times"/>
                                <w:color w:val="1F0848"/>
                                <w:sz w:val="24"/>
                                <w:szCs w:val="24"/>
                              </w:rPr>
                              <w:br/>
                            </w:r>
                            <w:r w:rsidR="0075134C" w:rsidRPr="000966E7">
                              <w:rPr>
                                <w:rFonts w:ascii="Times" w:hAnsi="Times"/>
                                <w:b/>
                                <w:bCs/>
                                <w:color w:val="1F0848"/>
                                <w:sz w:val="24"/>
                                <w:szCs w:val="24"/>
                                <w:u w:val="single"/>
                              </w:rPr>
                              <w:t>PMI LLC</w:t>
                            </w:r>
                            <w:r w:rsidR="0075134C">
                              <w:rPr>
                                <w:rFonts w:ascii="Times" w:hAnsi="Times"/>
                                <w:color w:val="1F0848"/>
                                <w:sz w:val="24"/>
                                <w:szCs w:val="24"/>
                              </w:rPr>
                              <w:t xml:space="preserve"> will be serving as the Chair for this event</w:t>
                            </w:r>
                            <w:r w:rsidR="00446FDA">
                              <w:rPr>
                                <w:rFonts w:ascii="Times" w:hAnsi="Times"/>
                                <w:color w:val="1F0848"/>
                                <w:sz w:val="24"/>
                                <w:szCs w:val="24"/>
                              </w:rPr>
                              <w:t>.</w:t>
                            </w:r>
                            <w:r w:rsidR="00F06119">
                              <w:rPr>
                                <w:rFonts w:ascii="Times" w:hAnsi="Times"/>
                                <w:color w:val="1F0848"/>
                                <w:sz w:val="24"/>
                                <w:szCs w:val="24"/>
                              </w:rPr>
                              <w:br/>
                            </w:r>
                            <w:r w:rsidRPr="009E054B">
                              <w:rPr>
                                <w:rFonts w:ascii="Times" w:hAnsi="Times"/>
                                <w:b/>
                                <w:bCs/>
                                <w:color w:val="1F0848"/>
                                <w:sz w:val="24"/>
                                <w:szCs w:val="24"/>
                              </w:rPr>
                              <w:t>Please call 715-568-</w:t>
                            </w:r>
                            <w:r w:rsidR="0075134C">
                              <w:rPr>
                                <w:rFonts w:ascii="Times" w:hAnsi="Times"/>
                                <w:b/>
                                <w:bCs/>
                                <w:color w:val="1F0848"/>
                                <w:sz w:val="24"/>
                                <w:szCs w:val="24"/>
                              </w:rPr>
                              <w:t>3339</w:t>
                            </w:r>
                            <w:r w:rsidRPr="00F06119">
                              <w:rPr>
                                <w:rFonts w:ascii="Times" w:hAnsi="Times"/>
                                <w:color w:val="1F0848"/>
                                <w:sz w:val="24"/>
                                <w:szCs w:val="24"/>
                              </w:rPr>
                              <w:t xml:space="preserve"> if you</w:t>
                            </w:r>
                            <w:r w:rsidR="009E054B">
                              <w:rPr>
                                <w:rFonts w:ascii="Times" w:hAnsi="Times"/>
                                <w:color w:val="1F0848"/>
                                <w:sz w:val="24"/>
                                <w:szCs w:val="24"/>
                              </w:rPr>
                              <w:t>r business</w:t>
                            </w:r>
                            <w:r w:rsidRPr="00F06119">
                              <w:rPr>
                                <w:rFonts w:ascii="Times" w:hAnsi="Times"/>
                                <w:color w:val="1F0848"/>
                                <w:sz w:val="24"/>
                                <w:szCs w:val="24"/>
                              </w:rPr>
                              <w:t xml:space="preserve"> would like </w:t>
                            </w:r>
                            <w:r w:rsidR="009E054B">
                              <w:rPr>
                                <w:rFonts w:ascii="Times" w:hAnsi="Times"/>
                                <w:color w:val="1F0848"/>
                                <w:sz w:val="24"/>
                                <w:szCs w:val="24"/>
                              </w:rPr>
                              <w:t>to</w:t>
                            </w:r>
                            <w:r w:rsidRPr="00F06119">
                              <w:rPr>
                                <w:rFonts w:ascii="Times" w:hAnsi="Times"/>
                                <w:color w:val="1F0848"/>
                                <w:sz w:val="24"/>
                                <w:szCs w:val="24"/>
                              </w:rPr>
                              <w:t xml:space="preserve"> help or to </w:t>
                            </w:r>
                            <w:proofErr w:type="gramStart"/>
                            <w:r w:rsidRPr="00F06119">
                              <w:rPr>
                                <w:rFonts w:ascii="Times" w:hAnsi="Times"/>
                                <w:color w:val="1F0848"/>
                                <w:sz w:val="24"/>
                                <w:szCs w:val="24"/>
                              </w:rPr>
                              <w:t>make a donation</w:t>
                            </w:r>
                            <w:proofErr w:type="gramEnd"/>
                            <w:r w:rsidRPr="00F06119">
                              <w:rPr>
                                <w:rFonts w:ascii="Times" w:hAnsi="Times"/>
                                <w:color w:val="1F0848"/>
                                <w:sz w:val="24"/>
                                <w:szCs w:val="24"/>
                              </w:rPr>
                              <w:t xml:space="preserve"> towards candy and prizes.</w:t>
                            </w:r>
                            <w:r w:rsidRPr="00DD4BDC">
                              <w:rPr>
                                <w:rFonts w:ascii="Times" w:hAnsi="Times"/>
                                <w:color w:val="1F0848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51CFE2C" w14:textId="180C1C72" w:rsidR="00A435CC" w:rsidRDefault="00A435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60D34" id="Text Box 12" o:spid="_x0000_s1030" type="#_x0000_t202" style="position:absolute;margin-left:219pt;margin-top:97.55pt;width:357.75pt;height:291.7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" fillcolor="white [3201]" strokeweight=".5pt">
                <v:textbox>
                  <w:txbxContent>
                    <w:p w14:paraId="25A021F7" w14:textId="07F204CA" w:rsidR="00831BEC" w:rsidRPr="00831BEC" w:rsidRDefault="00831BEC" w:rsidP="00FD6426">
                      <w:pPr>
                        <w:widowControl w:val="0"/>
                        <w:spacing w:after="240"/>
                        <w:jc w:val="center"/>
                        <w:rPr>
                          <w:rFonts w:ascii="Times" w:hAnsi="Times"/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831BEC">
                        <w:rPr>
                          <w:rFonts w:ascii="Times" w:hAnsi="Times"/>
                          <w:b/>
                          <w:color w:val="00B050"/>
                          <w:sz w:val="32"/>
                          <w:szCs w:val="32"/>
                        </w:rPr>
                        <w:t>Annual Easter Egg Hunt</w:t>
                      </w:r>
                      <w:r w:rsidRPr="00831BEC">
                        <w:rPr>
                          <w:rFonts w:ascii="Times" w:hAnsi="Times"/>
                          <w:b/>
                          <w:color w:val="00B050"/>
                          <w:sz w:val="32"/>
                          <w:szCs w:val="32"/>
                        </w:rPr>
                        <w:br/>
                        <w:t>Saturda</w:t>
                      </w:r>
                      <w:r w:rsidR="00ED1A71">
                        <w:rPr>
                          <w:rFonts w:ascii="Times" w:hAnsi="Times"/>
                          <w:b/>
                          <w:color w:val="00B050"/>
                          <w:sz w:val="32"/>
                          <w:szCs w:val="32"/>
                        </w:rPr>
                        <w:t>y, April 19</w:t>
                      </w:r>
                      <w:r w:rsidR="00ED1A71" w:rsidRPr="00ED1A71">
                        <w:rPr>
                          <w:rFonts w:ascii="Times" w:hAnsi="Times"/>
                          <w:b/>
                          <w:color w:val="00B050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ED1A71">
                        <w:rPr>
                          <w:rFonts w:ascii="Times" w:hAnsi="Times"/>
                          <w:b/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AFAC006" w14:textId="2D7F4719" w:rsidR="00F06119" w:rsidRDefault="00F06119" w:rsidP="00FD6426">
                      <w:pPr>
                        <w:widowControl w:val="0"/>
                        <w:spacing w:after="240"/>
                        <w:jc w:val="center"/>
                        <w:rPr>
                          <w:rFonts w:ascii="Times" w:hAnsi="Times"/>
                          <w:color w:val="1F0848"/>
                          <w:sz w:val="24"/>
                          <w:szCs w:val="24"/>
                        </w:rPr>
                      </w:pPr>
                      <w:r>
                        <w:rPr>
                          <w:rFonts w:ascii="Times" w:hAnsi="Times"/>
                          <w:noProof/>
                          <w:color w:val="1F0848"/>
                          <w:sz w:val="22"/>
                          <w:szCs w:val="22"/>
                        </w:rPr>
                        <w:drawing>
                          <wp:inline distT="0" distB="0" distL="0" distR="0" wp14:anchorId="4D3E367B" wp14:editId="501D145A">
                            <wp:extent cx="4354195" cy="1390650"/>
                            <wp:effectExtent l="0" t="0" r="8255" b="0"/>
                            <wp:docPr id="2106184873" name="Picture 4" descr="A child picking up an eg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06184873" name="Picture 4" descr="A child picking up an egg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54195" cy="1390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D6426" w:rsidRPr="00F06119">
                        <w:rPr>
                          <w:rFonts w:ascii="Times" w:hAnsi="Times"/>
                          <w:color w:val="1F0848"/>
                          <w:sz w:val="24"/>
                          <w:szCs w:val="24"/>
                        </w:rPr>
                        <w:t xml:space="preserve">The Bloomer Chamber of Commerce will hold its annual Easter Egg </w:t>
                      </w:r>
                      <w:r>
                        <w:rPr>
                          <w:rFonts w:ascii="Times" w:hAnsi="Times"/>
                          <w:color w:val="1F0848"/>
                          <w:sz w:val="24"/>
                          <w:szCs w:val="24"/>
                        </w:rPr>
                        <w:t>H</w:t>
                      </w:r>
                      <w:r w:rsidR="00FD6426" w:rsidRPr="00F06119">
                        <w:rPr>
                          <w:rFonts w:ascii="Times" w:hAnsi="Times"/>
                          <w:color w:val="1F0848"/>
                          <w:sz w:val="24"/>
                          <w:szCs w:val="24"/>
                        </w:rPr>
                        <w:t>unt on Saturday</w:t>
                      </w:r>
                      <w:r w:rsidR="007D42CC">
                        <w:rPr>
                          <w:rFonts w:ascii="Times" w:hAnsi="Times"/>
                          <w:color w:val="1F0848"/>
                          <w:sz w:val="24"/>
                          <w:szCs w:val="24"/>
                        </w:rPr>
                        <w:t>,</w:t>
                      </w:r>
                      <w:r w:rsidR="00FD6426" w:rsidRPr="00F06119">
                        <w:rPr>
                          <w:rFonts w:ascii="Times" w:hAnsi="Times"/>
                          <w:color w:val="1F0848"/>
                          <w:sz w:val="24"/>
                          <w:szCs w:val="24"/>
                        </w:rPr>
                        <w:t xml:space="preserve"> </w:t>
                      </w:r>
                      <w:r w:rsidR="007D42CC">
                        <w:rPr>
                          <w:rFonts w:ascii="Times" w:hAnsi="Times"/>
                          <w:color w:val="1F0848"/>
                          <w:sz w:val="24"/>
                          <w:szCs w:val="24"/>
                        </w:rPr>
                        <w:t>April</w:t>
                      </w:r>
                      <w:r w:rsidR="00FD6426" w:rsidRPr="00F06119">
                        <w:rPr>
                          <w:rFonts w:ascii="Times" w:hAnsi="Times"/>
                          <w:color w:val="1F0848"/>
                          <w:sz w:val="24"/>
                          <w:szCs w:val="24"/>
                        </w:rPr>
                        <w:t xml:space="preserve"> </w:t>
                      </w:r>
                      <w:r w:rsidR="007D42CC">
                        <w:rPr>
                          <w:rFonts w:ascii="Times" w:hAnsi="Times"/>
                          <w:color w:val="1F0848"/>
                          <w:sz w:val="24"/>
                          <w:szCs w:val="24"/>
                        </w:rPr>
                        <w:t>19</w:t>
                      </w:r>
                      <w:r w:rsidR="00FD6426" w:rsidRPr="00F06119">
                        <w:rPr>
                          <w:rFonts w:ascii="Times" w:hAnsi="Times"/>
                          <w:color w:val="1F0848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FD6426" w:rsidRPr="00F06119">
                        <w:rPr>
                          <w:rFonts w:ascii="Times" w:hAnsi="Times"/>
                          <w:color w:val="1F0848"/>
                          <w:sz w:val="24"/>
                          <w:szCs w:val="24"/>
                        </w:rPr>
                        <w:t>, beginning at 10:00am.</w:t>
                      </w:r>
                      <w:r>
                        <w:rPr>
                          <w:rFonts w:ascii="Times" w:hAnsi="Times"/>
                          <w:color w:val="1F0848"/>
                          <w:sz w:val="24"/>
                          <w:szCs w:val="24"/>
                        </w:rPr>
                        <w:br/>
                        <w:t xml:space="preserve">Location: </w:t>
                      </w:r>
                      <w:r w:rsidR="000966E7">
                        <w:rPr>
                          <w:rFonts w:ascii="Times" w:hAnsi="Times"/>
                          <w:color w:val="1F0848"/>
                          <w:sz w:val="24"/>
                          <w:szCs w:val="24"/>
                        </w:rPr>
                        <w:t>Bloomer Elementary School,</w:t>
                      </w:r>
                    </w:p>
                    <w:p w14:paraId="7252EABD" w14:textId="2FB35958" w:rsidR="00FD6426" w:rsidRPr="00DD4BDC" w:rsidRDefault="00FD6426" w:rsidP="00FD6426">
                      <w:pPr>
                        <w:widowControl w:val="0"/>
                        <w:spacing w:after="240"/>
                        <w:jc w:val="center"/>
                        <w:rPr>
                          <w:rFonts w:ascii="Times" w:hAnsi="Times"/>
                          <w:color w:val="1F0848"/>
                          <w:sz w:val="22"/>
                          <w:szCs w:val="22"/>
                        </w:rPr>
                      </w:pPr>
                      <w:r w:rsidRPr="00F06119">
                        <w:rPr>
                          <w:rFonts w:ascii="Times" w:hAnsi="Times"/>
                          <w:color w:val="1F0848"/>
                          <w:sz w:val="24"/>
                          <w:szCs w:val="24"/>
                        </w:rPr>
                        <w:t xml:space="preserve"> Ages 1 to 10 years old are invited. </w:t>
                      </w:r>
                      <w:r w:rsidR="00F06119">
                        <w:rPr>
                          <w:rFonts w:ascii="Times" w:hAnsi="Times"/>
                          <w:color w:val="1F0848"/>
                          <w:sz w:val="24"/>
                          <w:szCs w:val="24"/>
                        </w:rPr>
                        <w:br/>
                      </w:r>
                      <w:r w:rsidR="0075134C">
                        <w:rPr>
                          <w:rFonts w:ascii="Times" w:hAnsi="Times"/>
                          <w:color w:val="1F0848"/>
                          <w:sz w:val="24"/>
                          <w:szCs w:val="24"/>
                        </w:rPr>
                        <w:br/>
                      </w:r>
                      <w:r w:rsidR="0075134C" w:rsidRPr="000966E7">
                        <w:rPr>
                          <w:rFonts w:ascii="Times" w:hAnsi="Times"/>
                          <w:b/>
                          <w:bCs/>
                          <w:color w:val="1F0848"/>
                          <w:sz w:val="24"/>
                          <w:szCs w:val="24"/>
                          <w:u w:val="single"/>
                        </w:rPr>
                        <w:t>PMI LLC</w:t>
                      </w:r>
                      <w:r w:rsidR="0075134C">
                        <w:rPr>
                          <w:rFonts w:ascii="Times" w:hAnsi="Times"/>
                          <w:color w:val="1F0848"/>
                          <w:sz w:val="24"/>
                          <w:szCs w:val="24"/>
                        </w:rPr>
                        <w:t xml:space="preserve"> will be serving as the Chair for this event</w:t>
                      </w:r>
                      <w:r w:rsidR="00446FDA">
                        <w:rPr>
                          <w:rFonts w:ascii="Times" w:hAnsi="Times"/>
                          <w:color w:val="1F0848"/>
                          <w:sz w:val="24"/>
                          <w:szCs w:val="24"/>
                        </w:rPr>
                        <w:t>.</w:t>
                      </w:r>
                      <w:r w:rsidR="00F06119">
                        <w:rPr>
                          <w:rFonts w:ascii="Times" w:hAnsi="Times"/>
                          <w:color w:val="1F0848"/>
                          <w:sz w:val="24"/>
                          <w:szCs w:val="24"/>
                        </w:rPr>
                        <w:br/>
                      </w:r>
                      <w:r w:rsidRPr="009E054B">
                        <w:rPr>
                          <w:rFonts w:ascii="Times" w:hAnsi="Times"/>
                          <w:b/>
                          <w:bCs/>
                          <w:color w:val="1F0848"/>
                          <w:sz w:val="24"/>
                          <w:szCs w:val="24"/>
                        </w:rPr>
                        <w:t>Please call 715-568-</w:t>
                      </w:r>
                      <w:r w:rsidR="0075134C">
                        <w:rPr>
                          <w:rFonts w:ascii="Times" w:hAnsi="Times"/>
                          <w:b/>
                          <w:bCs/>
                          <w:color w:val="1F0848"/>
                          <w:sz w:val="24"/>
                          <w:szCs w:val="24"/>
                        </w:rPr>
                        <w:t>3339</w:t>
                      </w:r>
                      <w:r w:rsidRPr="00F06119">
                        <w:rPr>
                          <w:rFonts w:ascii="Times" w:hAnsi="Times"/>
                          <w:color w:val="1F0848"/>
                          <w:sz w:val="24"/>
                          <w:szCs w:val="24"/>
                        </w:rPr>
                        <w:t xml:space="preserve"> if you</w:t>
                      </w:r>
                      <w:r w:rsidR="009E054B">
                        <w:rPr>
                          <w:rFonts w:ascii="Times" w:hAnsi="Times"/>
                          <w:color w:val="1F0848"/>
                          <w:sz w:val="24"/>
                          <w:szCs w:val="24"/>
                        </w:rPr>
                        <w:t>r business</w:t>
                      </w:r>
                      <w:r w:rsidRPr="00F06119">
                        <w:rPr>
                          <w:rFonts w:ascii="Times" w:hAnsi="Times"/>
                          <w:color w:val="1F0848"/>
                          <w:sz w:val="24"/>
                          <w:szCs w:val="24"/>
                        </w:rPr>
                        <w:t xml:space="preserve"> would like </w:t>
                      </w:r>
                      <w:r w:rsidR="009E054B">
                        <w:rPr>
                          <w:rFonts w:ascii="Times" w:hAnsi="Times"/>
                          <w:color w:val="1F0848"/>
                          <w:sz w:val="24"/>
                          <w:szCs w:val="24"/>
                        </w:rPr>
                        <w:t>to</w:t>
                      </w:r>
                      <w:r w:rsidRPr="00F06119">
                        <w:rPr>
                          <w:rFonts w:ascii="Times" w:hAnsi="Times"/>
                          <w:color w:val="1F0848"/>
                          <w:sz w:val="24"/>
                          <w:szCs w:val="24"/>
                        </w:rPr>
                        <w:t xml:space="preserve"> help or to </w:t>
                      </w:r>
                      <w:proofErr w:type="gramStart"/>
                      <w:r w:rsidRPr="00F06119">
                        <w:rPr>
                          <w:rFonts w:ascii="Times" w:hAnsi="Times"/>
                          <w:color w:val="1F0848"/>
                          <w:sz w:val="24"/>
                          <w:szCs w:val="24"/>
                        </w:rPr>
                        <w:t>make a donation</w:t>
                      </w:r>
                      <w:proofErr w:type="gramEnd"/>
                      <w:r w:rsidRPr="00F06119">
                        <w:rPr>
                          <w:rFonts w:ascii="Times" w:hAnsi="Times"/>
                          <w:color w:val="1F0848"/>
                          <w:sz w:val="24"/>
                          <w:szCs w:val="24"/>
                        </w:rPr>
                        <w:t xml:space="preserve"> towards candy and prizes.</w:t>
                      </w:r>
                      <w:r w:rsidRPr="00DD4BDC">
                        <w:rPr>
                          <w:rFonts w:ascii="Times" w:hAnsi="Times"/>
                          <w:color w:val="1F0848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51CFE2C" w14:textId="180C1C72" w:rsidR="00A435CC" w:rsidRDefault="00A435CC"/>
                  </w:txbxContent>
                </v:textbox>
              </v:shape>
            </w:pict>
          </mc:Fallback>
        </mc:AlternateContent>
      </w:r>
      <w:r w:rsidR="00F06119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54008D94" wp14:editId="2E4F6331">
                <wp:simplePos x="0" y="0"/>
                <wp:positionH relativeFrom="column">
                  <wp:posOffset>5219700</wp:posOffset>
                </wp:positionH>
                <wp:positionV relativeFrom="paragraph">
                  <wp:posOffset>5077460</wp:posOffset>
                </wp:positionV>
                <wp:extent cx="2004060" cy="1143000"/>
                <wp:effectExtent l="0" t="0" r="15240" b="19050"/>
                <wp:wrapNone/>
                <wp:docPr id="100833625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06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5DF840" w14:textId="47634774" w:rsidR="00FD6426" w:rsidRDefault="00FD64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B90AF3" wp14:editId="1005C919">
                                  <wp:extent cx="1838325" cy="1066800"/>
                                  <wp:effectExtent l="0" t="0" r="9525" b="0"/>
                                  <wp:docPr id="11949067" name="Picture 4" descr="A black and white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49067" name="Picture 4" descr="A black and white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8325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08D94" id="Text Box 3" o:spid="_x0000_s1031" type="#_x0000_t202" style="position:absolute;margin-left:411pt;margin-top:399.8pt;width:157.8pt;height:90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" fillcolor="white [3201]" strokeweight=".5pt">
                <v:textbox>
                  <w:txbxContent>
                    <w:p w14:paraId="3A5DF840" w14:textId="47634774" w:rsidR="00FD6426" w:rsidRDefault="00FD6426">
                      <w:r>
                        <w:rPr>
                          <w:noProof/>
                        </w:rPr>
                        <w:drawing>
                          <wp:inline distT="0" distB="0" distL="0" distR="0" wp14:anchorId="46B90AF3" wp14:editId="1005C919">
                            <wp:extent cx="1838325" cy="1066800"/>
                            <wp:effectExtent l="0" t="0" r="9525" b="0"/>
                            <wp:docPr id="11949067" name="Picture 4" descr="A black and white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49067" name="Picture 4" descr="A black and white logo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8325" cy="1066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6119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633A155" wp14:editId="750D9EA3">
                <wp:simplePos x="0" y="0"/>
                <wp:positionH relativeFrom="margin">
                  <wp:posOffset>2771775</wp:posOffset>
                </wp:positionH>
                <wp:positionV relativeFrom="paragraph">
                  <wp:posOffset>5010785</wp:posOffset>
                </wp:positionV>
                <wp:extent cx="4552950" cy="2600325"/>
                <wp:effectExtent l="0" t="0" r="19050" b="2857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0" cy="260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DFDB8D" w14:textId="72908806" w:rsidR="005E4542" w:rsidRPr="00E679F8" w:rsidRDefault="005E4542" w:rsidP="005E454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Save the Date for the </w:t>
                            </w:r>
                            <w:r w:rsidRPr="00B9461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B9461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Pr="00B9461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Honors Night</w:t>
                            </w:r>
                            <w:r w:rsidR="00E679F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69C2CCFC" w14:textId="77777777" w:rsidR="00F06119" w:rsidRDefault="005E4542" w:rsidP="005E4542">
                            <w:pPr>
                              <w:widowControl w:val="0"/>
                              <w:spacing w:line="28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F06119">
                              <w:rPr>
                                <w:sz w:val="22"/>
                                <w:szCs w:val="22"/>
                              </w:rPr>
                              <w:t xml:space="preserve">Bloomer Chamber Annual Honors </w:t>
                            </w:r>
                          </w:p>
                          <w:p w14:paraId="42F69F31" w14:textId="3A0ACABF" w:rsidR="005E4542" w:rsidRPr="00F06119" w:rsidRDefault="005E4542" w:rsidP="005E4542">
                            <w:pPr>
                              <w:widowControl w:val="0"/>
                              <w:spacing w:line="28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F06119">
                              <w:rPr>
                                <w:sz w:val="22"/>
                                <w:szCs w:val="22"/>
                              </w:rPr>
                              <w:t>Night</w:t>
                            </w:r>
                            <w:r w:rsidR="00F0611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06119" w:rsidRPr="00F06119">
                              <w:rPr>
                                <w:sz w:val="22"/>
                                <w:szCs w:val="22"/>
                              </w:rPr>
                              <w:t>for Senior High Honor Students</w:t>
                            </w:r>
                          </w:p>
                          <w:p w14:paraId="4141E5E5" w14:textId="77777777" w:rsidR="00F06119" w:rsidRDefault="005E4542" w:rsidP="005E4542">
                            <w:pPr>
                              <w:widowControl w:val="0"/>
                              <w:spacing w:line="280" w:lineRule="exact"/>
                              <w:rPr>
                                <w:sz w:val="22"/>
                                <w:szCs w:val="22"/>
                              </w:rPr>
                            </w:pPr>
                            <w:bookmarkStart w:id="0" w:name="_Hlk157740021"/>
                            <w:r w:rsidRPr="00F06119">
                              <w:rPr>
                                <w:sz w:val="22"/>
                                <w:szCs w:val="22"/>
                              </w:rPr>
                              <w:t xml:space="preserve">for Senior High Honor Students </w:t>
                            </w:r>
                            <w:bookmarkEnd w:id="0"/>
                            <w:r w:rsidRPr="00F06119">
                              <w:rPr>
                                <w:sz w:val="22"/>
                                <w:szCs w:val="22"/>
                              </w:rPr>
                              <w:t xml:space="preserve">and </w:t>
                            </w:r>
                          </w:p>
                          <w:p w14:paraId="0A45F505" w14:textId="42BCE431" w:rsidR="005E4542" w:rsidRPr="00F06119" w:rsidRDefault="005E4542" w:rsidP="005E4542">
                            <w:pPr>
                              <w:widowControl w:val="0"/>
                              <w:spacing w:line="28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F06119">
                              <w:rPr>
                                <w:sz w:val="22"/>
                                <w:szCs w:val="22"/>
                              </w:rPr>
                              <w:t>Teachers.</w:t>
                            </w:r>
                            <w:r w:rsidRPr="00F06119">
                              <w:rPr>
                                <w:sz w:val="22"/>
                                <w:szCs w:val="22"/>
                              </w:rPr>
                              <w:br/>
                              <w:t>Mark Wednesday</w:t>
                            </w:r>
                            <w:r w:rsidR="007D42CC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Pr="00F06119">
                              <w:rPr>
                                <w:sz w:val="22"/>
                                <w:szCs w:val="22"/>
                              </w:rPr>
                              <w:t xml:space="preserve"> April </w:t>
                            </w:r>
                            <w:r w:rsidR="007D42CC">
                              <w:rPr>
                                <w:sz w:val="22"/>
                                <w:szCs w:val="22"/>
                              </w:rPr>
                              <w:t>30</w:t>
                            </w:r>
                            <w:r w:rsidR="007D42CC" w:rsidRPr="007D42CC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F06119">
                              <w:rPr>
                                <w:sz w:val="22"/>
                                <w:szCs w:val="22"/>
                              </w:rPr>
                              <w:t xml:space="preserve"> on your calendars to </w:t>
                            </w:r>
                          </w:p>
                          <w:p w14:paraId="38D5689B" w14:textId="77777777" w:rsidR="005E4542" w:rsidRPr="00F06119" w:rsidRDefault="005E4542" w:rsidP="005E4542">
                            <w:pPr>
                              <w:widowControl w:val="0"/>
                              <w:spacing w:line="28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F06119">
                              <w:rPr>
                                <w:sz w:val="22"/>
                                <w:szCs w:val="22"/>
                              </w:rPr>
                              <w:t>attend this great annual event when we honor the</w:t>
                            </w:r>
                          </w:p>
                          <w:p w14:paraId="6E1AC717" w14:textId="7AD9D699" w:rsidR="005E4542" w:rsidRPr="00F06119" w:rsidRDefault="005E4542" w:rsidP="005E4542">
                            <w:pPr>
                              <w:widowControl w:val="0"/>
                              <w:spacing w:line="28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F06119">
                              <w:rPr>
                                <w:sz w:val="22"/>
                                <w:szCs w:val="22"/>
                              </w:rPr>
                              <w:t xml:space="preserve">Students and the Students honor a </w:t>
                            </w:r>
                            <w:proofErr w:type="gramStart"/>
                            <w:r w:rsidR="00FC3D1F" w:rsidRPr="00F06119">
                              <w:rPr>
                                <w:sz w:val="22"/>
                                <w:szCs w:val="22"/>
                              </w:rPr>
                              <w:t>Teacher</w:t>
                            </w:r>
                            <w:proofErr w:type="gramEnd"/>
                            <w:r w:rsidR="00FC3D1F" w:rsidRPr="00F06119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Pr="00F0611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454B3D2" w14:textId="2F3E881E" w:rsidR="005E4542" w:rsidRPr="00F06119" w:rsidRDefault="005E4542" w:rsidP="005E4542">
                            <w:pPr>
                              <w:widowControl w:val="0"/>
                              <w:spacing w:line="28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F06119">
                              <w:rPr>
                                <w:sz w:val="22"/>
                                <w:szCs w:val="22"/>
                              </w:rPr>
                              <w:t xml:space="preserve">they have </w:t>
                            </w:r>
                            <w:r w:rsidR="00FC3D1F" w:rsidRPr="00F06119">
                              <w:rPr>
                                <w:sz w:val="22"/>
                                <w:szCs w:val="22"/>
                              </w:rPr>
                              <w:t>chosen</w:t>
                            </w:r>
                            <w:r w:rsidRPr="00F06119">
                              <w:rPr>
                                <w:sz w:val="22"/>
                                <w:szCs w:val="22"/>
                              </w:rPr>
                              <w:t>.                                                 Location: White Pines</w:t>
                            </w:r>
                          </w:p>
                          <w:p w14:paraId="10833983" w14:textId="56E4F058" w:rsidR="005E4542" w:rsidRPr="00F06119" w:rsidRDefault="005E4542" w:rsidP="005E4542">
                            <w:pPr>
                              <w:widowControl w:val="0"/>
                              <w:spacing w:line="28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F06119"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                              Social:  5:00 pm to 6:00 pm</w:t>
                            </w:r>
                            <w:r w:rsidRPr="00F06119">
                              <w:rPr>
                                <w:sz w:val="22"/>
                                <w:szCs w:val="22"/>
                              </w:rPr>
                              <w:br/>
                              <w:t>Event Chairmen Kayla Kunsman                         Meal:  6:00 pm</w:t>
                            </w:r>
                          </w:p>
                          <w:p w14:paraId="44165303" w14:textId="4AF09AD9" w:rsidR="0055033B" w:rsidRPr="00F06119" w:rsidRDefault="00E679F8" w:rsidP="005E454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06119"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</w:t>
                            </w:r>
                            <w:r w:rsidR="00F06119">
                              <w:rPr>
                                <w:sz w:val="22"/>
                                <w:szCs w:val="22"/>
                              </w:rPr>
                              <w:t xml:space="preserve">                             </w:t>
                            </w:r>
                            <w:r w:rsidRPr="00F0611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E4542" w:rsidRPr="00F06119">
                              <w:rPr>
                                <w:sz w:val="22"/>
                                <w:szCs w:val="22"/>
                              </w:rPr>
                              <w:t xml:space="preserve">Program to follow </w:t>
                            </w:r>
                            <w:r w:rsidR="00FC3D1F" w:rsidRPr="00F06119">
                              <w:rPr>
                                <w:sz w:val="22"/>
                                <w:szCs w:val="22"/>
                              </w:rPr>
                              <w:t>meal.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3A155" id="Text Box 57" o:spid="_x0000_s1032" type="#_x0000_t202" style="position:absolute;margin-left:218.25pt;margin-top:394.55pt;width:358.5pt;height:204.75pt;z-index:25172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" fillcolor="white [3201]" strokeweight=".5pt">
                <v:textbox>
                  <w:txbxContent>
                    <w:p w14:paraId="4CDFDB8D" w14:textId="72908806" w:rsidR="005E4542" w:rsidRPr="00E679F8" w:rsidRDefault="005E4542" w:rsidP="005E454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    Save the Date for the </w:t>
                      </w:r>
                      <w:r w:rsidRPr="00B9461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  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B9461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     </w:t>
                      </w:r>
                      <w:r w:rsidRPr="00B9461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Honors Night</w:t>
                      </w:r>
                      <w:r w:rsidR="00E679F8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</w:p>
                    <w:p w14:paraId="69C2CCFC" w14:textId="77777777" w:rsidR="00F06119" w:rsidRDefault="005E4542" w:rsidP="005E4542">
                      <w:pPr>
                        <w:widowControl w:val="0"/>
                        <w:spacing w:line="280" w:lineRule="exact"/>
                        <w:rPr>
                          <w:sz w:val="22"/>
                          <w:szCs w:val="22"/>
                        </w:rPr>
                      </w:pPr>
                      <w:r w:rsidRPr="00F06119">
                        <w:rPr>
                          <w:sz w:val="22"/>
                          <w:szCs w:val="22"/>
                        </w:rPr>
                        <w:t xml:space="preserve">Bloomer Chamber Annual Honors </w:t>
                      </w:r>
                    </w:p>
                    <w:p w14:paraId="42F69F31" w14:textId="3A0ACABF" w:rsidR="005E4542" w:rsidRPr="00F06119" w:rsidRDefault="005E4542" w:rsidP="005E4542">
                      <w:pPr>
                        <w:widowControl w:val="0"/>
                        <w:spacing w:line="280" w:lineRule="exact"/>
                        <w:rPr>
                          <w:sz w:val="22"/>
                          <w:szCs w:val="22"/>
                        </w:rPr>
                      </w:pPr>
                      <w:r w:rsidRPr="00F06119">
                        <w:rPr>
                          <w:sz w:val="22"/>
                          <w:szCs w:val="22"/>
                        </w:rPr>
                        <w:t>Night</w:t>
                      </w:r>
                      <w:r w:rsidR="00F06119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F06119" w:rsidRPr="00F06119">
                        <w:rPr>
                          <w:sz w:val="22"/>
                          <w:szCs w:val="22"/>
                        </w:rPr>
                        <w:t>for Senior High Honor Students</w:t>
                      </w:r>
                    </w:p>
                    <w:p w14:paraId="4141E5E5" w14:textId="77777777" w:rsidR="00F06119" w:rsidRDefault="005E4542" w:rsidP="005E4542">
                      <w:pPr>
                        <w:widowControl w:val="0"/>
                        <w:spacing w:line="280" w:lineRule="exact"/>
                        <w:rPr>
                          <w:sz w:val="22"/>
                          <w:szCs w:val="22"/>
                        </w:rPr>
                      </w:pPr>
                      <w:bookmarkStart w:id="1" w:name="_Hlk157740021"/>
                      <w:r w:rsidRPr="00F06119">
                        <w:rPr>
                          <w:sz w:val="22"/>
                          <w:szCs w:val="22"/>
                        </w:rPr>
                        <w:t xml:space="preserve">for Senior High Honor Students </w:t>
                      </w:r>
                      <w:bookmarkEnd w:id="1"/>
                      <w:r w:rsidRPr="00F06119">
                        <w:rPr>
                          <w:sz w:val="22"/>
                          <w:szCs w:val="22"/>
                        </w:rPr>
                        <w:t xml:space="preserve">and </w:t>
                      </w:r>
                    </w:p>
                    <w:p w14:paraId="0A45F505" w14:textId="42BCE431" w:rsidR="005E4542" w:rsidRPr="00F06119" w:rsidRDefault="005E4542" w:rsidP="005E4542">
                      <w:pPr>
                        <w:widowControl w:val="0"/>
                        <w:spacing w:line="280" w:lineRule="exact"/>
                        <w:rPr>
                          <w:sz w:val="22"/>
                          <w:szCs w:val="22"/>
                        </w:rPr>
                      </w:pPr>
                      <w:r w:rsidRPr="00F06119">
                        <w:rPr>
                          <w:sz w:val="22"/>
                          <w:szCs w:val="22"/>
                        </w:rPr>
                        <w:t>Teachers.</w:t>
                      </w:r>
                      <w:r w:rsidRPr="00F06119">
                        <w:rPr>
                          <w:sz w:val="22"/>
                          <w:szCs w:val="22"/>
                        </w:rPr>
                        <w:br/>
                        <w:t>Mark Wednesday</w:t>
                      </w:r>
                      <w:r w:rsidR="007D42CC">
                        <w:rPr>
                          <w:sz w:val="22"/>
                          <w:szCs w:val="22"/>
                        </w:rPr>
                        <w:t>,</w:t>
                      </w:r>
                      <w:r w:rsidRPr="00F06119">
                        <w:rPr>
                          <w:sz w:val="22"/>
                          <w:szCs w:val="22"/>
                        </w:rPr>
                        <w:t xml:space="preserve"> April </w:t>
                      </w:r>
                      <w:r w:rsidR="007D42CC">
                        <w:rPr>
                          <w:sz w:val="22"/>
                          <w:szCs w:val="22"/>
                        </w:rPr>
                        <w:t>30</w:t>
                      </w:r>
                      <w:r w:rsidR="007D42CC" w:rsidRPr="007D42CC">
                        <w:rPr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F06119">
                        <w:rPr>
                          <w:sz w:val="22"/>
                          <w:szCs w:val="22"/>
                        </w:rPr>
                        <w:t xml:space="preserve"> on your calendars to </w:t>
                      </w:r>
                    </w:p>
                    <w:p w14:paraId="38D5689B" w14:textId="77777777" w:rsidR="005E4542" w:rsidRPr="00F06119" w:rsidRDefault="005E4542" w:rsidP="005E4542">
                      <w:pPr>
                        <w:widowControl w:val="0"/>
                        <w:spacing w:line="280" w:lineRule="exact"/>
                        <w:rPr>
                          <w:sz w:val="22"/>
                          <w:szCs w:val="22"/>
                        </w:rPr>
                      </w:pPr>
                      <w:r w:rsidRPr="00F06119">
                        <w:rPr>
                          <w:sz w:val="22"/>
                          <w:szCs w:val="22"/>
                        </w:rPr>
                        <w:t>attend this great annual event when we honor the</w:t>
                      </w:r>
                    </w:p>
                    <w:p w14:paraId="6E1AC717" w14:textId="7AD9D699" w:rsidR="005E4542" w:rsidRPr="00F06119" w:rsidRDefault="005E4542" w:rsidP="005E4542">
                      <w:pPr>
                        <w:widowControl w:val="0"/>
                        <w:spacing w:line="280" w:lineRule="exact"/>
                        <w:rPr>
                          <w:sz w:val="22"/>
                          <w:szCs w:val="22"/>
                        </w:rPr>
                      </w:pPr>
                      <w:r w:rsidRPr="00F06119">
                        <w:rPr>
                          <w:sz w:val="22"/>
                          <w:szCs w:val="22"/>
                        </w:rPr>
                        <w:t xml:space="preserve">Students and the Students honor a </w:t>
                      </w:r>
                      <w:proofErr w:type="gramStart"/>
                      <w:r w:rsidR="00FC3D1F" w:rsidRPr="00F06119">
                        <w:rPr>
                          <w:sz w:val="22"/>
                          <w:szCs w:val="22"/>
                        </w:rPr>
                        <w:t>Teacher</w:t>
                      </w:r>
                      <w:proofErr w:type="gramEnd"/>
                      <w:r w:rsidR="00FC3D1F" w:rsidRPr="00F06119">
                        <w:rPr>
                          <w:sz w:val="22"/>
                          <w:szCs w:val="22"/>
                        </w:rPr>
                        <w:t>.</w:t>
                      </w:r>
                      <w:r w:rsidRPr="00F0611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1454B3D2" w14:textId="2F3E881E" w:rsidR="005E4542" w:rsidRPr="00F06119" w:rsidRDefault="005E4542" w:rsidP="005E4542">
                      <w:pPr>
                        <w:widowControl w:val="0"/>
                        <w:spacing w:line="280" w:lineRule="exact"/>
                        <w:rPr>
                          <w:sz w:val="22"/>
                          <w:szCs w:val="22"/>
                        </w:rPr>
                      </w:pPr>
                      <w:r w:rsidRPr="00F06119">
                        <w:rPr>
                          <w:sz w:val="22"/>
                          <w:szCs w:val="22"/>
                        </w:rPr>
                        <w:t xml:space="preserve">they have </w:t>
                      </w:r>
                      <w:r w:rsidR="00FC3D1F" w:rsidRPr="00F06119">
                        <w:rPr>
                          <w:sz w:val="22"/>
                          <w:szCs w:val="22"/>
                        </w:rPr>
                        <w:t>chosen</w:t>
                      </w:r>
                      <w:r w:rsidRPr="00F06119">
                        <w:rPr>
                          <w:sz w:val="22"/>
                          <w:szCs w:val="22"/>
                        </w:rPr>
                        <w:t>.                                                 Location: White Pines</w:t>
                      </w:r>
                    </w:p>
                    <w:p w14:paraId="10833983" w14:textId="56E4F058" w:rsidR="005E4542" w:rsidRPr="00F06119" w:rsidRDefault="005E4542" w:rsidP="005E4542">
                      <w:pPr>
                        <w:widowControl w:val="0"/>
                        <w:spacing w:line="280" w:lineRule="exact"/>
                        <w:rPr>
                          <w:sz w:val="22"/>
                          <w:szCs w:val="22"/>
                        </w:rPr>
                      </w:pPr>
                      <w:r w:rsidRPr="00F06119">
                        <w:rPr>
                          <w:sz w:val="22"/>
                          <w:szCs w:val="22"/>
                        </w:rPr>
                        <w:t xml:space="preserve">                                                                              Social:  5:00 pm to 6:00 pm</w:t>
                      </w:r>
                      <w:r w:rsidRPr="00F06119">
                        <w:rPr>
                          <w:sz w:val="22"/>
                          <w:szCs w:val="22"/>
                        </w:rPr>
                        <w:br/>
                        <w:t>Event Chairmen Kayla Kunsman                         Meal:  6:00 pm</w:t>
                      </w:r>
                    </w:p>
                    <w:p w14:paraId="44165303" w14:textId="4AF09AD9" w:rsidR="0055033B" w:rsidRPr="00F06119" w:rsidRDefault="00E679F8" w:rsidP="005E4542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F06119">
                        <w:rPr>
                          <w:sz w:val="22"/>
                          <w:szCs w:val="22"/>
                        </w:rPr>
                        <w:t xml:space="preserve">                                                </w:t>
                      </w:r>
                      <w:r w:rsidR="00F06119">
                        <w:rPr>
                          <w:sz w:val="22"/>
                          <w:szCs w:val="22"/>
                        </w:rPr>
                        <w:t xml:space="preserve">                             </w:t>
                      </w:r>
                      <w:r w:rsidRPr="00F06119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5E4542" w:rsidRPr="00F06119">
                        <w:rPr>
                          <w:sz w:val="22"/>
                          <w:szCs w:val="22"/>
                        </w:rPr>
                        <w:t xml:space="preserve">Program to follow </w:t>
                      </w:r>
                      <w:r w:rsidR="00FC3D1F" w:rsidRPr="00F06119">
                        <w:rPr>
                          <w:sz w:val="22"/>
                          <w:szCs w:val="22"/>
                        </w:rPr>
                        <w:t>meal.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6119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5895CC16" wp14:editId="15093D5A">
                <wp:simplePos x="0" y="0"/>
                <wp:positionH relativeFrom="column">
                  <wp:posOffset>57150</wp:posOffset>
                </wp:positionH>
                <wp:positionV relativeFrom="paragraph">
                  <wp:posOffset>1276985</wp:posOffset>
                </wp:positionV>
                <wp:extent cx="2495550" cy="40386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403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14470B" w14:textId="3DB68B58" w:rsidR="00D4093D" w:rsidRDefault="00F06119" w:rsidP="00D4093D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E1AF94" wp14:editId="0DCC4139">
                                  <wp:extent cx="2205990" cy="1276350"/>
                                  <wp:effectExtent l="0" t="0" r="3810" b="0"/>
                                  <wp:docPr id="469772938" name="Picture 469772938" descr="A picture containing tex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1" name="Picture 271" descr="A picture containing text, clip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599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179A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LET US HELP!</w:t>
                            </w:r>
                            <w:r w:rsidRPr="00E179A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br/>
                            </w:r>
                            <w:r w:rsidRPr="00E179A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br/>
                            </w:r>
                            <w:r w:rsidRPr="00E179AA">
                              <w:rPr>
                                <w:sz w:val="22"/>
                                <w:szCs w:val="22"/>
                              </w:rPr>
                              <w:t xml:space="preserve"> If you have property to sell—lease or rent let us help you advertise. </w:t>
                            </w:r>
                            <w:r w:rsidRPr="00E179AA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Pr="00E179AA">
                              <w:rPr>
                                <w:sz w:val="22"/>
                                <w:szCs w:val="22"/>
                              </w:rPr>
                              <w:br/>
                              <w:t>The Bloomer Chamber has added a New Icon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to our website “Commercial Property for sale or rent”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br/>
                              <w:t xml:space="preserve">If you would like your property listed on our site it is totally FREE </w:t>
                            </w:r>
                            <w:r w:rsidR="00ED1A71">
                              <w:rPr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Chamber Members.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br/>
                              <w:t xml:space="preserve">Just email information and pictures to </w:t>
                            </w:r>
                            <w:hyperlink r:id="rId11" w:history="1">
                              <w:r w:rsidRPr="009E25BC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bchamber@bloomer.net</w:t>
                              </w:r>
                            </w:hyperlink>
                            <w:r>
                              <w:rPr>
                                <w:sz w:val="22"/>
                                <w:szCs w:val="22"/>
                              </w:rPr>
                              <w:t xml:space="preserve"> and we will help you get the word out.</w:t>
                            </w:r>
                            <w:r w:rsidRPr="00E179A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3465BC0D" w14:textId="77777777" w:rsidR="00F06119" w:rsidRPr="00D4093D" w:rsidRDefault="00F06119" w:rsidP="00D4093D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5CC16" id="Text Box 6" o:spid="_x0000_s1033" type="#_x0000_t202" style="position:absolute;margin-left:4.5pt;margin-top:100.55pt;width:196.5pt;height:318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" fillcolor="white [3201]" strokeweight=".5pt">
                <v:textbox>
                  <w:txbxContent>
                    <w:p w14:paraId="6814470B" w14:textId="3DB68B58" w:rsidR="00D4093D" w:rsidRDefault="00F06119" w:rsidP="00D4093D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E1AF94" wp14:editId="0DCC4139">
                            <wp:extent cx="2205990" cy="1276350"/>
                            <wp:effectExtent l="0" t="0" r="3810" b="0"/>
                            <wp:docPr id="469772938" name="Picture 469772938" descr="A picture containing tex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1" name="Picture 271" descr="A picture containing text, clipart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5990" cy="1276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179AA">
                        <w:rPr>
                          <w:b/>
                          <w:bCs/>
                          <w:sz w:val="22"/>
                          <w:szCs w:val="22"/>
                        </w:rPr>
                        <w:t>LET US HELP!</w:t>
                      </w:r>
                      <w:r w:rsidRPr="00E179AA">
                        <w:rPr>
                          <w:b/>
                          <w:bCs/>
                          <w:sz w:val="22"/>
                          <w:szCs w:val="22"/>
                        </w:rPr>
                        <w:br/>
                      </w:r>
                      <w:r w:rsidRPr="00E179AA">
                        <w:rPr>
                          <w:b/>
                          <w:bCs/>
                          <w:sz w:val="22"/>
                          <w:szCs w:val="22"/>
                        </w:rPr>
                        <w:br/>
                      </w:r>
                      <w:r w:rsidRPr="00E179AA">
                        <w:rPr>
                          <w:sz w:val="22"/>
                          <w:szCs w:val="22"/>
                        </w:rPr>
                        <w:t xml:space="preserve"> If you have property to sell—lease or rent let us help you advertise. </w:t>
                      </w:r>
                      <w:r w:rsidRPr="00E179AA">
                        <w:rPr>
                          <w:sz w:val="22"/>
                          <w:szCs w:val="22"/>
                        </w:rPr>
                        <w:br/>
                      </w:r>
                      <w:r w:rsidRPr="00E179AA">
                        <w:rPr>
                          <w:sz w:val="22"/>
                          <w:szCs w:val="22"/>
                        </w:rPr>
                        <w:br/>
                        <w:t>The Bloomer Chamber has added a New Icon</w:t>
                      </w:r>
                      <w:r>
                        <w:rPr>
                          <w:sz w:val="22"/>
                          <w:szCs w:val="22"/>
                        </w:rPr>
                        <w:t xml:space="preserve"> to our website “Commercial Property for sale or rent” </w:t>
                      </w:r>
                      <w:r>
                        <w:rPr>
                          <w:sz w:val="22"/>
                          <w:szCs w:val="22"/>
                        </w:rPr>
                        <w:br/>
                      </w:r>
                      <w:r>
                        <w:rPr>
                          <w:sz w:val="22"/>
                          <w:szCs w:val="22"/>
                        </w:rPr>
                        <w:br/>
                        <w:t xml:space="preserve">If you would like your property listed on our site it is totally FREE </w:t>
                      </w:r>
                      <w:r w:rsidR="00ED1A71">
                        <w:rPr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sz w:val="22"/>
                          <w:szCs w:val="22"/>
                        </w:rPr>
                        <w:t xml:space="preserve"> Chamber Members.</w:t>
                      </w:r>
                      <w:r>
                        <w:rPr>
                          <w:sz w:val="22"/>
                          <w:szCs w:val="22"/>
                        </w:rPr>
                        <w:br/>
                      </w:r>
                      <w:r>
                        <w:rPr>
                          <w:sz w:val="22"/>
                          <w:szCs w:val="22"/>
                        </w:rPr>
                        <w:br/>
                        <w:t xml:space="preserve">Just email information and pictures to </w:t>
                      </w:r>
                      <w:hyperlink r:id="rId12" w:history="1">
                        <w:r w:rsidRPr="009E25BC">
                          <w:rPr>
                            <w:rStyle w:val="Hyperlink"/>
                            <w:sz w:val="22"/>
                            <w:szCs w:val="22"/>
                          </w:rPr>
                          <w:t>bchamber@bloomer.net</w:t>
                        </w:r>
                      </w:hyperlink>
                      <w:r>
                        <w:rPr>
                          <w:sz w:val="22"/>
                          <w:szCs w:val="22"/>
                        </w:rPr>
                        <w:t xml:space="preserve"> and we will help you get the word out.</w:t>
                      </w:r>
                      <w:r w:rsidRPr="00E179AA">
                        <w:rPr>
                          <w:b/>
                          <w:bCs/>
                          <w:sz w:val="22"/>
                          <w:szCs w:val="22"/>
                        </w:rPr>
                        <w:br/>
                      </w:r>
                    </w:p>
                    <w:p w14:paraId="3465BC0D" w14:textId="77777777" w:rsidR="00F06119" w:rsidRPr="00D4093D" w:rsidRDefault="00F06119" w:rsidP="00D4093D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6119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01FC534E" wp14:editId="7457AAE2">
                <wp:simplePos x="0" y="0"/>
                <wp:positionH relativeFrom="column">
                  <wp:posOffset>38100</wp:posOffset>
                </wp:positionH>
                <wp:positionV relativeFrom="paragraph">
                  <wp:posOffset>5467985</wp:posOffset>
                </wp:positionV>
                <wp:extent cx="2552700" cy="217170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67768A" w14:textId="77777777" w:rsidR="006E24EB" w:rsidRPr="00E14740" w:rsidRDefault="006E24EB" w:rsidP="006E24E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55921">
                              <w:rPr>
                                <w:b/>
                                <w:bCs/>
                                <w:sz w:val="36"/>
                                <w:szCs w:val="36"/>
                                <w:highlight w:val="yellow"/>
                              </w:rPr>
                              <w:t>NEWSLETTER Notice:</w:t>
                            </w:r>
                            <w:r>
                              <w:br/>
                            </w:r>
                            <w:r w:rsidRPr="00E14740">
                              <w:rPr>
                                <w:b/>
                                <w:bCs/>
                              </w:rPr>
                              <w:br/>
                              <w:t>If you are currently receiving a mailed copy of the newsletter, please provide us</w:t>
                            </w:r>
                          </w:p>
                          <w:p w14:paraId="3F3B9541" w14:textId="03FE4ED5" w:rsidR="006E24EB" w:rsidRDefault="006E24EB" w:rsidP="006E24E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</w:t>
                            </w:r>
                            <w:r w:rsidRPr="00E14740">
                              <w:rPr>
                                <w:b/>
                                <w:bCs/>
                              </w:rPr>
                              <w:t>ith a correct email address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for</w:t>
                            </w:r>
                            <w:r w:rsidRPr="00E14740">
                              <w:rPr>
                                <w:b/>
                                <w:bCs/>
                              </w:rPr>
                              <w:t xml:space="preserve"> us to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be able to </w:t>
                            </w:r>
                            <w:r w:rsidRPr="00E14740">
                              <w:rPr>
                                <w:b/>
                                <w:bCs/>
                              </w:rPr>
                              <w:t>cut down on our printing and</w:t>
                            </w:r>
                            <w:r w:rsidRPr="00E14740">
                              <w:rPr>
                                <w:b/>
                                <w:bCs/>
                              </w:rPr>
                              <w:br/>
                              <w:t>postage expense.</w:t>
                            </w:r>
                            <w:r w:rsidRPr="00E1474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6BD9A1AC" w14:textId="77777777" w:rsidR="006E24EB" w:rsidRDefault="006E24EB" w:rsidP="006E24EB">
                            <w:r w:rsidRPr="00E14740">
                              <w:rPr>
                                <w:b/>
                                <w:bCs/>
                              </w:rPr>
                              <w:br/>
                            </w:r>
                            <w:r w:rsidRPr="00E1474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Call us at 715-568-3339 with your email address or just email us at </w:t>
                            </w:r>
                            <w:hyperlink r:id="rId13" w:history="1">
                              <w:r w:rsidRPr="00E14740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bchamber@bloomer.net</w:t>
                              </w:r>
                            </w:hyperlink>
                            <w:r w:rsidRPr="00E1474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171C3321" w14:textId="77777777" w:rsidR="006E24EB" w:rsidRDefault="006E24EB" w:rsidP="006E24EB">
                            <w:r>
                              <w:t xml:space="preserve">                           </w:t>
                            </w:r>
                          </w:p>
                          <w:p w14:paraId="35F2862B" w14:textId="6FDCFE2B" w:rsidR="00DD4BDC" w:rsidRDefault="00DD4B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C534E" id="Text Box 9" o:spid="_x0000_s1034" type="#_x0000_t202" style="position:absolute;margin-left:3pt;margin-top:430.55pt;width:201pt;height:171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" fillcolor="white [3201]" strokeweight=".5pt">
                <v:textbox>
                  <w:txbxContent>
                    <w:p w14:paraId="7F67768A" w14:textId="77777777" w:rsidR="006E24EB" w:rsidRPr="00E14740" w:rsidRDefault="006E24EB" w:rsidP="006E24EB">
                      <w:pPr>
                        <w:rPr>
                          <w:b/>
                          <w:bCs/>
                        </w:rPr>
                      </w:pPr>
                      <w:r w:rsidRPr="00D55921">
                        <w:rPr>
                          <w:b/>
                          <w:bCs/>
                          <w:sz w:val="36"/>
                          <w:szCs w:val="36"/>
                          <w:highlight w:val="yellow"/>
                        </w:rPr>
                        <w:t>NEWSLETTER Notice:</w:t>
                      </w:r>
                      <w:r>
                        <w:br/>
                      </w:r>
                      <w:r w:rsidRPr="00E14740">
                        <w:rPr>
                          <w:b/>
                          <w:bCs/>
                        </w:rPr>
                        <w:br/>
                        <w:t>If you are currently receiving a mailed copy of the newsletter, please provide us</w:t>
                      </w:r>
                    </w:p>
                    <w:p w14:paraId="3F3B9541" w14:textId="03FE4ED5" w:rsidR="006E24EB" w:rsidRDefault="006E24EB" w:rsidP="006E24E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</w:rPr>
                        <w:t>w</w:t>
                      </w:r>
                      <w:r w:rsidRPr="00E14740">
                        <w:rPr>
                          <w:b/>
                          <w:bCs/>
                        </w:rPr>
                        <w:t>ith a correct email address</w:t>
                      </w:r>
                      <w:r>
                        <w:rPr>
                          <w:b/>
                          <w:bCs/>
                        </w:rPr>
                        <w:t xml:space="preserve"> for</w:t>
                      </w:r>
                      <w:r w:rsidRPr="00E14740">
                        <w:rPr>
                          <w:b/>
                          <w:bCs/>
                        </w:rPr>
                        <w:t xml:space="preserve"> us to </w:t>
                      </w:r>
                      <w:r>
                        <w:rPr>
                          <w:b/>
                          <w:bCs/>
                        </w:rPr>
                        <w:t xml:space="preserve">be able to </w:t>
                      </w:r>
                      <w:r w:rsidRPr="00E14740">
                        <w:rPr>
                          <w:b/>
                          <w:bCs/>
                        </w:rPr>
                        <w:t>cut down on our printing and</w:t>
                      </w:r>
                      <w:r w:rsidRPr="00E14740">
                        <w:rPr>
                          <w:b/>
                          <w:bCs/>
                        </w:rPr>
                        <w:br/>
                        <w:t>postage expense.</w:t>
                      </w:r>
                      <w:r w:rsidRPr="00E14740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</w:p>
                    <w:p w14:paraId="6BD9A1AC" w14:textId="77777777" w:rsidR="006E24EB" w:rsidRDefault="006E24EB" w:rsidP="006E24EB">
                      <w:r w:rsidRPr="00E14740">
                        <w:rPr>
                          <w:b/>
                          <w:bCs/>
                        </w:rPr>
                        <w:br/>
                      </w:r>
                      <w:r w:rsidRPr="00E14740">
                        <w:rPr>
                          <w:b/>
                          <w:bCs/>
                          <w:sz w:val="24"/>
                          <w:szCs w:val="24"/>
                        </w:rPr>
                        <w:t xml:space="preserve">Call us at 715-568-3339 with your email address or just email us at </w:t>
                      </w:r>
                      <w:hyperlink r:id="rId14" w:history="1">
                        <w:r w:rsidRPr="00E14740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bchamber@bloomer.net</w:t>
                        </w:r>
                      </w:hyperlink>
                      <w:r w:rsidRPr="00E14740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</w:p>
                    <w:p w14:paraId="171C3321" w14:textId="77777777" w:rsidR="006E24EB" w:rsidRDefault="006E24EB" w:rsidP="006E24EB">
                      <w:r>
                        <w:t xml:space="preserve">                           </w:t>
                      </w:r>
                    </w:p>
                    <w:p w14:paraId="35F2862B" w14:textId="6FDCFE2B" w:rsidR="00DD4BDC" w:rsidRDefault="00DD4BDC"/>
                  </w:txbxContent>
                </v:textbox>
              </v:shape>
            </w:pict>
          </mc:Fallback>
        </mc:AlternateContent>
      </w:r>
      <w:r w:rsidR="0012099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1F09C94D" wp14:editId="76B7F090">
                <wp:simplePos x="0" y="0"/>
                <wp:positionH relativeFrom="column">
                  <wp:posOffset>438150</wp:posOffset>
                </wp:positionH>
                <wp:positionV relativeFrom="paragraph">
                  <wp:posOffset>295910</wp:posOffset>
                </wp:positionV>
                <wp:extent cx="6858000" cy="466725"/>
                <wp:effectExtent l="0" t="0" r="0" b="9525"/>
                <wp:wrapNone/>
                <wp:docPr id="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667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82C1D" id="Rectangle 7" o:spid="_x0000_s1026" style="position:absolute;margin-left:34.5pt;margin-top:23.3pt;width:540pt;height:36.7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" fillcolor="#00b0f0" stroked="f">
                <v:textbox inset="2.88pt,2.88pt,2.88pt,2.88pt"/>
              </v:rect>
            </w:pict>
          </mc:Fallback>
        </mc:AlternateContent>
      </w:r>
      <w:r w:rsidR="00AC5B67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6C90DE74" wp14:editId="586A90FC">
                <wp:simplePos x="0" y="0"/>
                <wp:positionH relativeFrom="column">
                  <wp:posOffset>76201</wp:posOffset>
                </wp:positionH>
                <wp:positionV relativeFrom="paragraph">
                  <wp:posOffset>1276985</wp:posOffset>
                </wp:positionV>
                <wp:extent cx="2551430" cy="4114800"/>
                <wp:effectExtent l="0" t="0" r="1270" b="0"/>
                <wp:wrapNone/>
                <wp:docPr id="177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143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AB4F87" w14:textId="0A0147D5" w:rsidR="006F4C6E" w:rsidRPr="00754780" w:rsidRDefault="006F4C6E" w:rsidP="006F4C6E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7A6F30"/>
                                <w:w w:val="8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0DE74" id="Text Box 179" o:spid="_x0000_s1035" type="#_x0000_t202" style="position:absolute;margin-left:6pt;margin-top:100.55pt;width:200.9pt;height:324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1FAB4F87" w14:textId="0A0147D5" w:rsidR="006F4C6E" w:rsidRPr="00754780" w:rsidRDefault="006F4C6E" w:rsidP="006F4C6E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7A6F30"/>
                          <w:w w:val="8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0988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3D693DCB" wp14:editId="3124757A">
                <wp:simplePos x="0" y="0"/>
                <wp:positionH relativeFrom="column">
                  <wp:posOffset>152400</wp:posOffset>
                </wp:positionH>
                <wp:positionV relativeFrom="paragraph">
                  <wp:posOffset>2410460</wp:posOffset>
                </wp:positionV>
                <wp:extent cx="2219325" cy="132715"/>
                <wp:effectExtent l="0" t="0" r="9525" b="635"/>
                <wp:wrapNone/>
                <wp:docPr id="181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3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72DF99C" w14:textId="7AA5F13F" w:rsidR="006F4C6E" w:rsidRDefault="006F4C6E" w:rsidP="006F4C6E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93DCB" id="Text Box 183" o:spid="_x0000_s1036" type="#_x0000_t202" style="position:absolute;margin-left:12pt;margin-top:189.8pt;width:174.75pt;height:10.45pt;z-index:25161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172DF99C" w14:textId="7AA5F13F" w:rsidR="006F4C6E" w:rsidRDefault="006F4C6E" w:rsidP="006F4C6E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55C2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62DFD0BF" wp14:editId="048ADCDD">
                <wp:simplePos x="0" y="0"/>
                <wp:positionH relativeFrom="column">
                  <wp:posOffset>5210175</wp:posOffset>
                </wp:positionH>
                <wp:positionV relativeFrom="paragraph">
                  <wp:posOffset>3229610</wp:posOffset>
                </wp:positionV>
                <wp:extent cx="2148840" cy="781050"/>
                <wp:effectExtent l="0" t="0" r="3810" b="0"/>
                <wp:wrapNone/>
                <wp:docPr id="190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44582CC" w14:textId="53ABA2A1" w:rsidR="006F4C6E" w:rsidRDefault="006F4C6E" w:rsidP="006F4C6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FD0BF" id="Text Box 192" o:spid="_x0000_s1037" type="#_x0000_t202" style="position:absolute;margin-left:410.25pt;margin-top:254.3pt;width:169.2pt;height:61.5pt;z-index:25161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44582CC" w14:textId="53ABA2A1" w:rsidR="006F4C6E" w:rsidRDefault="006F4C6E" w:rsidP="006F4C6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6D5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4E5E8E7B" wp14:editId="0A6D3B1C">
                <wp:simplePos x="0" y="0"/>
                <wp:positionH relativeFrom="column">
                  <wp:posOffset>2724149</wp:posOffset>
                </wp:positionH>
                <wp:positionV relativeFrom="paragraph">
                  <wp:posOffset>3191510</wp:posOffset>
                </wp:positionV>
                <wp:extent cx="2371725" cy="4762500"/>
                <wp:effectExtent l="0" t="0" r="9525" b="0"/>
                <wp:wrapNone/>
                <wp:docPr id="189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476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1E97B3" w14:textId="54DF2B1B" w:rsidR="006F4C6E" w:rsidRDefault="006F4C6E" w:rsidP="006F4C6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E8E7B" id="Text Box 191" o:spid="_x0000_s1038" type="#_x0000_t202" style="position:absolute;margin-left:214.5pt;margin-top:251.3pt;width:186.75pt;height:37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471E97B3" w14:textId="54DF2B1B" w:rsidR="006F4C6E" w:rsidRDefault="006F4C6E" w:rsidP="006F4C6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6D5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48740AD3" wp14:editId="1DB92A00">
                <wp:simplePos x="0" y="0"/>
                <wp:positionH relativeFrom="column">
                  <wp:posOffset>2876550</wp:posOffset>
                </wp:positionH>
                <wp:positionV relativeFrom="paragraph">
                  <wp:posOffset>1562736</wp:posOffset>
                </wp:positionV>
                <wp:extent cx="4171950" cy="528320"/>
                <wp:effectExtent l="0" t="0" r="0" b="5080"/>
                <wp:wrapNone/>
                <wp:docPr id="17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D1AAE2" w14:textId="426861DD" w:rsidR="006F4C6E" w:rsidRPr="00146D5A" w:rsidRDefault="006F4C6E" w:rsidP="006F4C6E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40AD3" id="Text Box 180" o:spid="_x0000_s1039" type="#_x0000_t202" style="position:absolute;margin-left:226.5pt;margin-top:123.05pt;width:328.5pt;height:41.6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22D1AAE2" w14:textId="426861DD" w:rsidR="006F4C6E" w:rsidRPr="00146D5A" w:rsidRDefault="006F4C6E" w:rsidP="006F4C6E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6D5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03869226" wp14:editId="3844BF5F">
                <wp:simplePos x="0" y="0"/>
                <wp:positionH relativeFrom="column">
                  <wp:posOffset>2876550</wp:posOffset>
                </wp:positionH>
                <wp:positionV relativeFrom="paragraph">
                  <wp:posOffset>1124585</wp:posOffset>
                </wp:positionV>
                <wp:extent cx="4010025" cy="676275"/>
                <wp:effectExtent l="0" t="0" r="9525" b="9525"/>
                <wp:wrapNone/>
                <wp:docPr id="2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0DD040" w14:textId="61621012" w:rsidR="006F4C6E" w:rsidRPr="00146D5A" w:rsidRDefault="00146D5A" w:rsidP="006F4C6E">
                            <w:pPr>
                              <w:widowControl w:val="0"/>
                              <w:spacing w:line="78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w w:val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w w:val="80"/>
                                <w:sz w:val="56"/>
                                <w:szCs w:val="56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69226" id="Text Box 26" o:spid="_x0000_s1040" type="#_x0000_t202" style="position:absolute;margin-left:226.5pt;margin-top:88.55pt;width:315.75pt;height:53.2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1D0DD040" w14:textId="61621012" w:rsidR="006F4C6E" w:rsidRPr="00146D5A" w:rsidRDefault="00146D5A" w:rsidP="006F4C6E">
                      <w:pPr>
                        <w:widowControl w:val="0"/>
                        <w:spacing w:line="78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w w:val="80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w w:val="80"/>
                          <w:sz w:val="56"/>
                          <w:szCs w:val="56"/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  <w:r w:rsidR="00AA28A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9EB096B" wp14:editId="6CAAEA23">
                <wp:simplePos x="0" y="0"/>
                <wp:positionH relativeFrom="column">
                  <wp:posOffset>438150</wp:posOffset>
                </wp:positionH>
                <wp:positionV relativeFrom="paragraph">
                  <wp:posOffset>295910</wp:posOffset>
                </wp:positionV>
                <wp:extent cx="4114800" cy="257175"/>
                <wp:effectExtent l="0" t="0" r="0" b="9525"/>
                <wp:wrapNone/>
                <wp:docPr id="54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4868CC" w14:textId="43CB91DB" w:rsidR="00AA28AA" w:rsidRDefault="00AA28AA" w:rsidP="00AA28AA">
                            <w:pPr>
                              <w:widowControl w:val="0"/>
                              <w:spacing w:line="300" w:lineRule="exact"/>
                              <w:rPr>
                                <w:b/>
                                <w:bCs/>
                                <w:color w:val="FFFFF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E"/>
                                <w:sz w:val="26"/>
                                <w:szCs w:val="26"/>
                              </w:rPr>
                              <w:t xml:space="preserve">  1731 17</w:t>
                            </w:r>
                            <w:r w:rsidRPr="00AA28AA">
                              <w:rPr>
                                <w:b/>
                                <w:bCs/>
                                <w:color w:val="FFFFFE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FFFFFE"/>
                                <w:sz w:val="26"/>
                                <w:szCs w:val="26"/>
                              </w:rPr>
                              <w:t xml:space="preserve"> Ave.  PO Box 273     Bloomer   WI  54724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B096B" id="_x0000_s1041" type="#_x0000_t202" style="position:absolute;margin-left:34.5pt;margin-top:23.3pt;width:324pt;height:20.25pt;z-index:251726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214868CC" w14:textId="43CB91DB" w:rsidR="00AA28AA" w:rsidRDefault="00AA28AA" w:rsidP="00AA28AA">
                      <w:pPr>
                        <w:widowControl w:val="0"/>
                        <w:spacing w:line="300" w:lineRule="exact"/>
                        <w:rPr>
                          <w:b/>
                          <w:bCs/>
                          <w:color w:val="FFFFFE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FFFFFE"/>
                          <w:sz w:val="26"/>
                          <w:szCs w:val="26"/>
                        </w:rPr>
                        <w:t xml:space="preserve">  1731 17</w:t>
                      </w:r>
                      <w:r w:rsidRPr="00AA28AA">
                        <w:rPr>
                          <w:b/>
                          <w:bCs/>
                          <w:color w:val="FFFFFE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color w:val="FFFFFE"/>
                          <w:sz w:val="26"/>
                          <w:szCs w:val="26"/>
                        </w:rPr>
                        <w:t xml:space="preserve"> Ave.  PO Box 273     Bloomer   WI  54724</w:t>
                      </w:r>
                    </w:p>
                  </w:txbxContent>
                </v:textbox>
              </v:shape>
            </w:pict>
          </mc:Fallback>
        </mc:AlternateContent>
      </w:r>
      <w:r w:rsidR="00754780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475228B3" wp14:editId="71EC0ADC">
                <wp:simplePos x="0" y="0"/>
                <wp:positionH relativeFrom="margin">
                  <wp:align>right</wp:align>
                </wp:positionH>
                <wp:positionV relativeFrom="paragraph">
                  <wp:posOffset>772160</wp:posOffset>
                </wp:positionV>
                <wp:extent cx="7307580" cy="476250"/>
                <wp:effectExtent l="0" t="0" r="7620" b="0"/>
                <wp:wrapNone/>
                <wp:docPr id="154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7580" cy="476250"/>
                        </a:xfrm>
                        <a:prstGeom prst="rect">
                          <a:avLst/>
                        </a:prstGeom>
                        <a:solidFill>
                          <a:srgbClr val="7AF60A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7EC07" id="Rectangle 157" o:spid="_x0000_s1026" style="position:absolute;margin-left:524.2pt;margin-top:60.8pt;width:575.4pt;height:37.5pt;z-index:251606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" fillcolor="#7af60a" stroked="f">
                <v:textbox inset="2.88pt,2.88pt,2.88pt,2.88pt"/>
                <w10:wrap anchorx="margin"/>
              </v:rect>
            </w:pict>
          </mc:Fallback>
        </mc:AlternateContent>
      </w:r>
      <w:r w:rsidR="00DD4BDC"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07552" behindDoc="0" locked="0" layoutInCell="1" allowOverlap="1" wp14:anchorId="3EAF8E51" wp14:editId="4B5D76F8">
                <wp:simplePos x="0" y="0"/>
                <wp:positionH relativeFrom="margin">
                  <wp:align>left</wp:align>
                </wp:positionH>
                <wp:positionV relativeFrom="paragraph">
                  <wp:posOffset>299720</wp:posOffset>
                </wp:positionV>
                <wp:extent cx="443865" cy="457200"/>
                <wp:effectExtent l="0" t="0" r="32385" b="19050"/>
                <wp:wrapNone/>
                <wp:docPr id="158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457200"/>
                          <a:chOff x="1097280" y="1072134"/>
                          <a:chExt cx="4572" cy="13716"/>
                        </a:xfrm>
                        <a:solidFill>
                          <a:srgbClr val="FFFF00"/>
                        </a:solidFill>
                      </wpg:grpSpPr>
                      <wps:wsp>
                        <wps:cNvPr id="159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1097280" y="1072134"/>
                            <a:ext cx="4572" cy="2286"/>
                          </a:xfrm>
                          <a:prstGeom prst="rect">
                            <a:avLst/>
                          </a:prstGeom>
                          <a:grpFill/>
                          <a:ln w="9525" algn="in">
                            <a:solidFill>
                              <a:srgbClr val="21212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0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1097280" y="1074420"/>
                            <a:ext cx="4572" cy="2286"/>
                          </a:xfrm>
                          <a:prstGeom prst="rect">
                            <a:avLst/>
                          </a:prstGeom>
                          <a:grpFill/>
                          <a:ln w="9525" algn="in">
                            <a:solidFill>
                              <a:srgbClr val="21212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1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097280" y="1076706"/>
                            <a:ext cx="4572" cy="2286"/>
                          </a:xfrm>
                          <a:prstGeom prst="rect">
                            <a:avLst/>
                          </a:prstGeom>
                          <a:grpFill/>
                          <a:ln w="9525" algn="in">
                            <a:solidFill>
                              <a:srgbClr val="21212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2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097280" y="1078992"/>
                            <a:ext cx="4572" cy="2286"/>
                          </a:xfrm>
                          <a:prstGeom prst="rect">
                            <a:avLst/>
                          </a:prstGeom>
                          <a:grpFill/>
                          <a:ln w="9525" algn="in">
                            <a:solidFill>
                              <a:srgbClr val="21212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3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097280" y="1081278"/>
                            <a:ext cx="4572" cy="2286"/>
                          </a:xfrm>
                          <a:prstGeom prst="rect">
                            <a:avLst/>
                          </a:prstGeom>
                          <a:grpFill/>
                          <a:ln w="9525" algn="in">
                            <a:solidFill>
                              <a:srgbClr val="21212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4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097280" y="1083564"/>
                            <a:ext cx="4572" cy="2286"/>
                          </a:xfrm>
                          <a:prstGeom prst="rect">
                            <a:avLst/>
                          </a:prstGeom>
                          <a:grpFill/>
                          <a:ln w="9525" algn="in">
                            <a:solidFill>
                              <a:srgbClr val="21212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5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74420"/>
                            <a:ext cx="4572" cy="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6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76706"/>
                            <a:ext cx="4572" cy="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7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78992"/>
                            <a:ext cx="4572" cy="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8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81278"/>
                            <a:ext cx="4572" cy="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9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83564"/>
                            <a:ext cx="4572" cy="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99247F" id="Group 160" o:spid="_x0000_s1026" style="position:absolute;margin-left:0;margin-top:23.6pt;width:34.95pt;height:36pt;z-index:251607552;mso-position-horizontal:left;mso-position-horizontal-relative:margin;mso-height-relative:margin" coordorigin="10972,10721" coordsize="45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">
                <v:rect id="Rectangle 161" o:spid="_x0000_s1027" style="position:absolute;left:10972;top:10721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" filled="f" strokecolor="#212120" insetpen="t">
                  <v:shadow color="#dcd6d4"/>
                  <v:textbox inset="2.88pt,2.88pt,2.88pt,2.88pt"/>
                </v:rect>
                <v:rect id="Rectangle 162" o:spid="_x0000_s1028" style="position:absolute;left:10972;top:10744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" filled="f" strokecolor="#212120" insetpen="t">
                  <v:shadow color="#dcd6d4"/>
                  <v:textbox inset="2.88pt,2.88pt,2.88pt,2.88pt"/>
                </v:rect>
                <v:rect id="Rectangle 163" o:spid="_x0000_s1029" style="position:absolute;left:10972;top:10767;width:46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" filled="f" strokecolor="#212120" insetpen="t">
                  <v:shadow color="#dcd6d4"/>
                  <v:textbox inset="2.88pt,2.88pt,2.88pt,2.88pt"/>
                </v:rect>
                <v:rect id="Rectangle 164" o:spid="_x0000_s1030" style="position:absolute;left:10972;top:10789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" filled="f" strokecolor="#212120" insetpen="t">
                  <v:shadow color="#dcd6d4"/>
                  <v:textbox inset="2.88pt,2.88pt,2.88pt,2.88pt"/>
                </v:rect>
                <v:rect id="Rectangle 165" o:spid="_x0000_s1031" style="position:absolute;left:10972;top:10812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" filled="f" strokecolor="#212120" insetpen="t">
                  <v:shadow color="#dcd6d4"/>
                  <v:textbox inset="2.88pt,2.88pt,2.88pt,2.88pt"/>
                </v:rect>
                <v:rect id="Rectangle 166" o:spid="_x0000_s1032" style="position:absolute;left:10972;top:10835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" filled="f" strokecolor="#212120" insetpen="t">
                  <v:shadow color="#dcd6d4"/>
                  <v:textbox inset="2.88pt,2.88pt,2.88pt,2.88pt"/>
                </v:rect>
                <v:line id="Line 167" o:spid="_x0000_s1033" style="position:absolute;visibility:visible;mso-wrap-style:square" from="10972,10744" to="11018,10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" strokecolor="#ffd966 [1943]" strokeweight="1pt">
                  <v:shadow color="#dcd6d4"/>
                </v:line>
                <v:line id="Line 168" o:spid="_x0000_s1034" style="position:absolute;visibility:visible;mso-wrap-style:square" from="10972,10767" to="11018,10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" strokecolor="#ffd966 [1943]" strokeweight="1pt">
                  <v:shadow color="#dcd6d4"/>
                </v:line>
                <v:line id="Line 169" o:spid="_x0000_s1035" style="position:absolute;visibility:visible;mso-wrap-style:square" from="10972,10789" to="11018,10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" strokecolor="#ffd966 [1943]" strokeweight="1pt">
                  <v:shadow color="#dcd6d4"/>
                </v:line>
                <v:line id="Line 170" o:spid="_x0000_s1036" style="position:absolute;visibility:visible;mso-wrap-style:square" from="10972,10812" to="11018,10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" strokecolor="#ffd966 [1943]" strokeweight="1pt">
                  <v:shadow color="#dcd6d4"/>
                </v:line>
                <v:line id="Line 171" o:spid="_x0000_s1037" style="position:absolute;visibility:visible;mso-wrap-style:square" from="10972,10835" to="11018,10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" strokecolor="#ffd966 [1943]" strokeweight="1pt">
                  <v:shadow color="#dcd6d4"/>
                </v:line>
                <w10:wrap anchorx="margin"/>
              </v:group>
            </w:pict>
          </mc:Fallback>
        </mc:AlternateContent>
      </w:r>
      <w:r w:rsidR="00B84908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39873FB3" wp14:editId="3B972EB6">
                <wp:simplePos x="0" y="0"/>
                <wp:positionH relativeFrom="column">
                  <wp:posOffset>590549</wp:posOffset>
                </wp:positionH>
                <wp:positionV relativeFrom="paragraph">
                  <wp:posOffset>2473325</wp:posOffset>
                </wp:positionV>
                <wp:extent cx="5743575" cy="1038225"/>
                <wp:effectExtent l="0" t="0" r="9525" b="9525"/>
                <wp:wrapNone/>
                <wp:docPr id="150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4947881" w14:textId="404A0E23" w:rsidR="006F4C6E" w:rsidRDefault="006F4C6E" w:rsidP="006F4C6E">
                            <w:pPr>
                              <w:widowControl w:val="0"/>
                              <w:spacing w:line="160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156"/>
                                <w:szCs w:val="15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873FB3" id="Text Box 152" o:spid="_x0000_s1042" type="#_x0000_t202" style="position:absolute;margin-left:46.5pt;margin-top:194.75pt;width:452.25pt;height:81.75pt;z-index:25160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74947881" w14:textId="404A0E23" w:rsidR="006F4C6E" w:rsidRDefault="006F4C6E" w:rsidP="006F4C6E">
                      <w:pPr>
                        <w:widowControl w:val="0"/>
                        <w:spacing w:line="160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156"/>
                          <w:szCs w:val="1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32A5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7904" behindDoc="0" locked="0" layoutInCell="1" allowOverlap="1" wp14:anchorId="12024DE9" wp14:editId="7D738C8D">
                <wp:simplePos x="0" y="0"/>
                <wp:positionH relativeFrom="column">
                  <wp:posOffset>1270</wp:posOffset>
                </wp:positionH>
                <wp:positionV relativeFrom="page">
                  <wp:posOffset>821083</wp:posOffset>
                </wp:positionV>
                <wp:extent cx="2662555" cy="0"/>
                <wp:effectExtent l="0" t="0" r="0" b="0"/>
                <wp:wrapNone/>
                <wp:docPr id="256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25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05B85" id="Line 177" o:spid="_x0000_s1026" style="position:absolute;z-index:251707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64.65pt" to="209.75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4B32A5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3808" behindDoc="0" locked="0" layoutInCell="1" allowOverlap="1" wp14:anchorId="49071A7C" wp14:editId="3F1E5CF0">
                <wp:simplePos x="0" y="0"/>
                <wp:positionH relativeFrom="column">
                  <wp:posOffset>1270</wp:posOffset>
                </wp:positionH>
                <wp:positionV relativeFrom="page">
                  <wp:posOffset>4464717</wp:posOffset>
                </wp:positionV>
                <wp:extent cx="2628900" cy="0"/>
                <wp:effectExtent l="8255" t="13970" r="10795" b="14605"/>
                <wp:wrapNone/>
                <wp:docPr id="253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7BFD5" id="Line 150" o:spid="_x0000_s1026" style="position:absolute;z-index:251703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351.55pt" to="207.1pt,3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7F622D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8DE94B4" wp14:editId="6DFB937B">
                <wp:simplePos x="0" y="0"/>
                <wp:positionH relativeFrom="margin">
                  <wp:posOffset>-1270</wp:posOffset>
                </wp:positionH>
                <wp:positionV relativeFrom="paragraph">
                  <wp:posOffset>2299970</wp:posOffset>
                </wp:positionV>
                <wp:extent cx="7315200" cy="0"/>
                <wp:effectExtent l="0" t="0" r="0" b="0"/>
                <wp:wrapNone/>
                <wp:docPr id="252" name="Straight Connector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6CBA20" id="Straight Connector 252" o:spid="_x0000_s1026" style="position:absolute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1pt,181.1pt" to="575.9pt,1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7F622D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755CA92" wp14:editId="61492AAA">
                <wp:simplePos x="0" y="0"/>
                <wp:positionH relativeFrom="margin">
                  <wp:posOffset>0</wp:posOffset>
                </wp:positionH>
                <wp:positionV relativeFrom="paragraph">
                  <wp:posOffset>1851660</wp:posOffset>
                </wp:positionV>
                <wp:extent cx="7315200" cy="0"/>
                <wp:effectExtent l="0" t="0" r="0" b="0"/>
                <wp:wrapNone/>
                <wp:docPr id="251" name="Straight Connector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C17803" id="Straight Connector 251" o:spid="_x0000_s1026" style="position:absolute;z-index:2516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45.8pt" to="8in,1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BD0FE9">
        <w:br w:type="page"/>
      </w:r>
    </w:p>
    <w:p w14:paraId="6771FDFB" w14:textId="40B613B9" w:rsidR="005974A0" w:rsidRDefault="00D625D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023A614D" wp14:editId="2EA1CE6E">
                <wp:simplePos x="0" y="0"/>
                <wp:positionH relativeFrom="column">
                  <wp:posOffset>38100</wp:posOffset>
                </wp:positionH>
                <wp:positionV relativeFrom="paragraph">
                  <wp:posOffset>6467475</wp:posOffset>
                </wp:positionV>
                <wp:extent cx="3400425" cy="3390900"/>
                <wp:effectExtent l="0" t="0" r="28575" b="19050"/>
                <wp:wrapNone/>
                <wp:docPr id="143492722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3390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BBEF87" w14:textId="77777777" w:rsidR="00D625DB" w:rsidRDefault="00D625DB" w:rsidP="00D625DB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b/>
                                <w:bCs/>
                                <w:color w:val="auto"/>
                                <w:sz w:val="40"/>
                                <w:szCs w:val="40"/>
                                <w:highlight w:val="yellow"/>
                              </w:rPr>
                            </w:pPr>
                          </w:p>
                          <w:p w14:paraId="107920B7" w14:textId="0552789E" w:rsidR="00D625DB" w:rsidRDefault="00D625DB" w:rsidP="00D625DB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D625DB">
                              <w:rPr>
                                <w:b/>
                                <w:bCs/>
                                <w:color w:val="auto"/>
                                <w:sz w:val="40"/>
                                <w:szCs w:val="40"/>
                                <w:highlight w:val="yellow"/>
                              </w:rPr>
                              <w:t>Is your business hiring?</w:t>
                            </w:r>
                            <w:r w:rsidRPr="00D625DB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br/>
                            </w:r>
                            <w:r w:rsidRPr="00D625DB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br/>
                              <w:t xml:space="preserve"> We want to help get the word out.     Just email the office a jpeg copy of your ad and we will share it on our social media and website.</w:t>
                            </w:r>
                            <w:r w:rsidRPr="00D625DB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br/>
                              <w:t xml:space="preserve">Check it out at </w:t>
                            </w:r>
                            <w:r w:rsidRPr="00D625DB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br/>
                            </w:r>
                            <w:hyperlink r:id="rId15" w:history="1">
                              <w:r w:rsidRPr="00C70630">
                                <w:rPr>
                                  <w:rStyle w:val="Hyperlink"/>
                                  <w:b/>
                                  <w:bCs/>
                                  <w:sz w:val="28"/>
                                  <w:szCs w:val="28"/>
                                </w:rPr>
                                <w:t>www.bloomerchamber.com</w:t>
                              </w:r>
                            </w:hyperlink>
                          </w:p>
                          <w:p w14:paraId="077D8C36" w14:textId="77777777" w:rsidR="00D625DB" w:rsidRPr="00D625DB" w:rsidRDefault="00D625DB" w:rsidP="00D625DB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30DF1A0A" w14:textId="47E9F9A0" w:rsidR="00D625DB" w:rsidRDefault="00D625DB" w:rsidP="00E1606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1A39C0" wp14:editId="368F8E04">
                                  <wp:extent cx="3161609" cy="1409700"/>
                                  <wp:effectExtent l="0" t="0" r="1270" b="0"/>
                                  <wp:docPr id="327829828" name="Picture 327829828" descr="A black chalkboard with writing on it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0" name="Picture 250" descr="A black chalkboard with writing on it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9727" cy="1431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A614D" id="Text Box 1" o:spid="_x0000_s1043" type="#_x0000_t202" style="position:absolute;margin-left:3pt;margin-top:509.25pt;width:267.75pt;height:267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" filled="f" strokeweight=".5pt">
                <v:textbox>
                  <w:txbxContent>
                    <w:p w14:paraId="35BBEF87" w14:textId="77777777" w:rsidR="00D625DB" w:rsidRDefault="00D625DB" w:rsidP="00D625DB">
                      <w:pPr>
                        <w:widowControl w:val="0"/>
                        <w:spacing w:line="280" w:lineRule="exact"/>
                        <w:jc w:val="center"/>
                        <w:rPr>
                          <w:b/>
                          <w:bCs/>
                          <w:color w:val="auto"/>
                          <w:sz w:val="40"/>
                          <w:szCs w:val="40"/>
                          <w:highlight w:val="yellow"/>
                        </w:rPr>
                      </w:pPr>
                    </w:p>
                    <w:p w14:paraId="107920B7" w14:textId="0552789E" w:rsidR="00D625DB" w:rsidRDefault="00D625DB" w:rsidP="00D625DB">
                      <w:pPr>
                        <w:widowControl w:val="0"/>
                        <w:spacing w:line="280" w:lineRule="exact"/>
                        <w:jc w:val="center"/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D625DB">
                        <w:rPr>
                          <w:b/>
                          <w:bCs/>
                          <w:color w:val="auto"/>
                          <w:sz w:val="40"/>
                          <w:szCs w:val="40"/>
                          <w:highlight w:val="yellow"/>
                        </w:rPr>
                        <w:t>Is your business hiring?</w:t>
                      </w:r>
                      <w:r w:rsidRPr="00D625DB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br/>
                      </w:r>
                      <w:r w:rsidRPr="00D625DB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br/>
                        <w:t xml:space="preserve"> We want to help get the word out.     Just email the office a jpeg copy of your ad and we will share it on our social media and website.</w:t>
                      </w:r>
                      <w:r w:rsidRPr="00D625DB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br/>
                        <w:t xml:space="preserve">Check it out at </w:t>
                      </w:r>
                      <w:r w:rsidRPr="00D625DB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br/>
                      </w:r>
                      <w:hyperlink r:id="rId17" w:history="1">
                        <w:r w:rsidRPr="00C70630">
                          <w:rPr>
                            <w:rStyle w:val="Hyperlink"/>
                            <w:b/>
                            <w:bCs/>
                            <w:sz w:val="28"/>
                            <w:szCs w:val="28"/>
                          </w:rPr>
                          <w:t>www.bloomerchamber.com</w:t>
                        </w:r>
                      </w:hyperlink>
                    </w:p>
                    <w:p w14:paraId="077D8C36" w14:textId="77777777" w:rsidR="00D625DB" w:rsidRPr="00D625DB" w:rsidRDefault="00D625DB" w:rsidP="00D625DB">
                      <w:pPr>
                        <w:widowControl w:val="0"/>
                        <w:spacing w:line="280" w:lineRule="exact"/>
                        <w:jc w:val="center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  <w:p w14:paraId="30DF1A0A" w14:textId="47E9F9A0" w:rsidR="00D625DB" w:rsidRDefault="00D625DB" w:rsidP="00E1606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1A39C0" wp14:editId="368F8E04">
                            <wp:extent cx="3161609" cy="1409700"/>
                            <wp:effectExtent l="0" t="0" r="1270" b="0"/>
                            <wp:docPr id="327829828" name="Picture 327829828" descr="A black chalkboard with writing on it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0" name="Picture 250" descr="A black chalkboard with writing on it&#10;&#10;Description automatically generated with low confidence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9727" cy="1431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27E0"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183DCC2B" wp14:editId="3C3E8EC3">
                <wp:simplePos x="0" y="0"/>
                <wp:positionH relativeFrom="margin">
                  <wp:align>left</wp:align>
                </wp:positionH>
                <wp:positionV relativeFrom="paragraph">
                  <wp:posOffset>4010025</wp:posOffset>
                </wp:positionV>
                <wp:extent cx="7238365" cy="2438400"/>
                <wp:effectExtent l="0" t="0" r="19685" b="19050"/>
                <wp:wrapNone/>
                <wp:docPr id="112641789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8365" cy="243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957762" w14:textId="6C130213" w:rsidR="00DC27E0" w:rsidRDefault="00767C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437522" wp14:editId="58AB8E68">
                                  <wp:extent cx="7143115" cy="2340610"/>
                                  <wp:effectExtent l="0" t="0" r="635" b="2540"/>
                                  <wp:docPr id="2076341985" name="Picture 83" descr="A cityscape with a sunse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6341985" name="Picture 83" descr="A cityscape with a sunse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43115" cy="2340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3DCC2B" id="Text Box 86" o:spid="_x0000_s1044" type="#_x0000_t202" style="position:absolute;margin-left:0;margin-top:315.75pt;width:569.95pt;height:192pt;z-index:25176115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" fillcolor="white [3201]" strokeweight=".5pt">
                <v:textbox>
                  <w:txbxContent>
                    <w:p w14:paraId="26957762" w14:textId="6C130213" w:rsidR="00DC27E0" w:rsidRDefault="00767C44">
                      <w:r>
                        <w:rPr>
                          <w:noProof/>
                        </w:rPr>
                        <w:drawing>
                          <wp:inline distT="0" distB="0" distL="0" distR="0" wp14:anchorId="30437522" wp14:editId="58AB8E68">
                            <wp:extent cx="7143115" cy="2340610"/>
                            <wp:effectExtent l="0" t="0" r="635" b="2540"/>
                            <wp:docPr id="2076341985" name="Picture 83" descr="A cityscape with a sunse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76341985" name="Picture 83" descr="A cityscape with a sunset&#10;&#10;AI-generated content may be incorrect.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43115" cy="2340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2EAD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131B96E" wp14:editId="6AE4A4E8">
                <wp:simplePos x="0" y="0"/>
                <wp:positionH relativeFrom="column">
                  <wp:posOffset>2542540</wp:posOffset>
                </wp:positionH>
                <wp:positionV relativeFrom="paragraph">
                  <wp:posOffset>3000375</wp:posOffset>
                </wp:positionV>
                <wp:extent cx="4619625" cy="876300"/>
                <wp:effectExtent l="0" t="0" r="28575" b="19050"/>
                <wp:wrapThrough wrapText="bothSides">
                  <wp:wrapPolygon edited="0">
                    <wp:start x="21600" y="21600"/>
                    <wp:lineTo x="21600" y="0"/>
                    <wp:lineTo x="-45" y="0"/>
                    <wp:lineTo x="-45" y="21600"/>
                    <wp:lineTo x="21600" y="21600"/>
                  </wp:wrapPolygon>
                </wp:wrapThrough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4619625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0BC5F5" w14:textId="0B280296" w:rsidR="00F14A59" w:rsidRDefault="007E15C3" w:rsidP="00FF5AB2">
                            <w:pPr>
                              <w:jc w:val="center"/>
                            </w:pPr>
                            <w:r>
                              <w:t xml:space="preserve">The 2025-2026 is complete!  The Chamber took over this project this year.  Thank you for all that helped with pictures and a special Thank </w:t>
                            </w:r>
                            <w:r w:rsidR="00FF5AB2">
                              <w:t>you Lana</w:t>
                            </w:r>
                            <w:r>
                              <w:t xml:space="preserve"> at the Bloomer Advance for all her time and support into this project.</w:t>
                            </w:r>
                          </w:p>
                          <w:p w14:paraId="1A218C35" w14:textId="3244514A" w:rsidR="007E15C3" w:rsidRDefault="007E15C3" w:rsidP="00FF5AB2">
                            <w:pPr>
                              <w:jc w:val="center"/>
                            </w:pPr>
                            <w:r>
                              <w:t>Please keep the Bloomer Magazine in mind when attending community events.  We are always looking for great pictures!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1B96E" id="Text Box 254" o:spid="_x0000_s1045" type="#_x0000_t202" style="position:absolute;margin-left:200.2pt;margin-top:236.25pt;width:363.75pt;height:69pt;rotation:180;flip:y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" fillcolor="white [3201]" strokeweight=".5pt">
                <v:textbox>
                  <w:txbxContent>
                    <w:p w14:paraId="170BC5F5" w14:textId="0B280296" w:rsidR="00F14A59" w:rsidRDefault="007E15C3" w:rsidP="00FF5AB2">
                      <w:pPr>
                        <w:jc w:val="center"/>
                      </w:pPr>
                      <w:r>
                        <w:t xml:space="preserve">The 2025-2026 is complete!  The Chamber took over this project this year.  Thank you for all that helped with pictures and a special Thank </w:t>
                      </w:r>
                      <w:r w:rsidR="00FF5AB2">
                        <w:t>you Lana</w:t>
                      </w:r>
                      <w:r>
                        <w:t xml:space="preserve"> at the Bloomer Advance for all her time and support into this project.</w:t>
                      </w:r>
                    </w:p>
                    <w:p w14:paraId="1A218C35" w14:textId="3244514A" w:rsidR="007E15C3" w:rsidRDefault="007E15C3" w:rsidP="00FF5AB2">
                      <w:pPr>
                        <w:jc w:val="center"/>
                      </w:pPr>
                      <w:r>
                        <w:t>Please keep the Bloomer Magazine in mind when attending community events.  We are always looking for great pictures!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A2EAD"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3F0C296" wp14:editId="6F7D86AD">
                <wp:simplePos x="0" y="0"/>
                <wp:positionH relativeFrom="column">
                  <wp:posOffset>2524125</wp:posOffset>
                </wp:positionH>
                <wp:positionV relativeFrom="paragraph">
                  <wp:posOffset>85090</wp:posOffset>
                </wp:positionV>
                <wp:extent cx="4648200" cy="2924175"/>
                <wp:effectExtent l="0" t="0" r="19050" b="28575"/>
                <wp:wrapThrough wrapText="bothSides">
                  <wp:wrapPolygon edited="0">
                    <wp:start x="0" y="0"/>
                    <wp:lineTo x="0" y="21670"/>
                    <wp:lineTo x="21600" y="21670"/>
                    <wp:lineTo x="21600" y="0"/>
                    <wp:lineTo x="0" y="0"/>
                  </wp:wrapPolygon>
                </wp:wrapThrough>
                <wp:docPr id="3791621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2924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F67C1B" w14:textId="72F8D816" w:rsidR="000E4CE4" w:rsidRDefault="007E15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86AC38" wp14:editId="3D3B32BA">
                                  <wp:extent cx="4486275" cy="2828925"/>
                                  <wp:effectExtent l="0" t="0" r="9525" b="9525"/>
                                  <wp:docPr id="520085343" name="Picture 84" descr="A collage of photos of a person running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0085343" name="Picture 84" descr="A collage of photos of a person running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6275" cy="2828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0C296" id="_x0000_s1046" type="#_x0000_t202" style="position:absolute;margin-left:198.75pt;margin-top:6.7pt;width:366pt;height:230.2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" fillcolor="white [3201]" strokeweight=".5pt">
                <v:textbox>
                  <w:txbxContent>
                    <w:p w14:paraId="7BF67C1B" w14:textId="72F8D816" w:rsidR="000E4CE4" w:rsidRDefault="007E15C3">
                      <w:r>
                        <w:rPr>
                          <w:noProof/>
                        </w:rPr>
                        <w:drawing>
                          <wp:inline distT="0" distB="0" distL="0" distR="0" wp14:anchorId="4F86AC38" wp14:editId="3D3B32BA">
                            <wp:extent cx="4486275" cy="2828925"/>
                            <wp:effectExtent l="0" t="0" r="9525" b="9525"/>
                            <wp:docPr id="520085343" name="Picture 84" descr="A collage of photos of a person running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0085343" name="Picture 84" descr="A collage of photos of a person running&#10;&#10;AI-generated content may be incorrect.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6275" cy="2828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A2EAD">
        <w:rPr>
          <w:noProof/>
        </w:rPr>
        <mc:AlternateContent>
          <mc:Choice Requires="wps">
            <w:drawing>
              <wp:anchor distT="0" distB="0" distL="114300" distR="114300" simplePos="0" relativeHeight="251665919" behindDoc="0" locked="0" layoutInCell="1" allowOverlap="1" wp14:anchorId="1329C58C" wp14:editId="2C8BABD6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524125" cy="876300"/>
                <wp:effectExtent l="0" t="0" r="9525" b="0"/>
                <wp:wrapNone/>
                <wp:docPr id="21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73CB73" w14:textId="77777777" w:rsidR="00CA2EAD" w:rsidRDefault="00600CCC" w:rsidP="00446FDA">
                            <w:pPr>
                              <w:widowControl w:val="0"/>
                              <w:spacing w:line="60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446FD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>Be our Featured</w:t>
                            </w:r>
                          </w:p>
                          <w:p w14:paraId="3BE7EC85" w14:textId="7E692315" w:rsidR="00BD0FE9" w:rsidRPr="00AB3E09" w:rsidRDefault="00600CCC" w:rsidP="00446FDA">
                            <w:pPr>
                              <w:widowControl w:val="0"/>
                              <w:spacing w:line="60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446FD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 xml:space="preserve"> Business</w:t>
                            </w:r>
                            <w:r w:rsidRPr="00AB3E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9C58C" id="Text Box 38" o:spid="_x0000_s1047" type="#_x0000_t202" style="position:absolute;margin-left:0;margin-top:0;width:198.75pt;height:69pt;z-index:25166591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2273CB73" w14:textId="77777777" w:rsidR="00CA2EAD" w:rsidRDefault="00600CCC" w:rsidP="00446FDA">
                      <w:pPr>
                        <w:widowControl w:val="0"/>
                        <w:spacing w:line="60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  <w:r w:rsidRPr="00446FD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>Be our Featured</w:t>
                      </w:r>
                    </w:p>
                    <w:p w14:paraId="3BE7EC85" w14:textId="7E692315" w:rsidR="00BD0FE9" w:rsidRPr="00AB3E09" w:rsidRDefault="00600CCC" w:rsidP="00446FDA">
                      <w:pPr>
                        <w:widowControl w:val="0"/>
                        <w:spacing w:line="60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  <w:r w:rsidRPr="00446FD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 xml:space="preserve"> Business</w:t>
                      </w:r>
                      <w:r w:rsidRPr="00AB3E0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2EAD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914B87C" wp14:editId="4B6F0C1D">
                <wp:simplePos x="0" y="0"/>
                <wp:positionH relativeFrom="column">
                  <wp:posOffset>95250</wp:posOffset>
                </wp:positionH>
                <wp:positionV relativeFrom="paragraph">
                  <wp:posOffset>847725</wp:posOffset>
                </wp:positionV>
                <wp:extent cx="2419350" cy="3086100"/>
                <wp:effectExtent l="0" t="0" r="0" b="0"/>
                <wp:wrapNone/>
                <wp:docPr id="21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809C1E" w14:textId="77777777" w:rsidR="00CA2EAD" w:rsidRPr="00CA2EAD" w:rsidRDefault="00CA2EAD" w:rsidP="00CA2EAD">
                            <w:pPr>
                              <w:rPr>
                                <w:rFonts w:ascii="Aharoni" w:hAnsi="Aharoni" w:cs="Aharoni"/>
                                <w:color w:val="auto"/>
                                <w14:cntxtAlts/>
                              </w:rPr>
                            </w:pPr>
                            <w:r w:rsidRPr="00CA2EAD">
                              <w:rPr>
                                <w:rFonts w:ascii="Aharoni" w:hAnsi="Aharoni" w:cs="Aharoni" w:hint="cs"/>
                                <w:color w:val="auto"/>
                                <w14:cntxtAlts/>
                              </w:rPr>
                              <w:t>Here is another great opportunity to advertise your business, promote an event, use as a hiring tool or to get your business information out.</w:t>
                            </w:r>
                            <w:r w:rsidRPr="00CA2EAD">
                              <w:rPr>
                                <w:rFonts w:ascii="Aharoni" w:hAnsi="Aharoni" w:cs="Aharoni" w:hint="cs"/>
                                <w:color w:val="auto"/>
                                <w14:cntxtAlts/>
                              </w:rPr>
                              <w:br/>
                            </w:r>
                            <w:r w:rsidRPr="00CA2EAD">
                              <w:rPr>
                                <w:rFonts w:ascii="Aharoni" w:hAnsi="Aharoni" w:cs="Aharoni" w:hint="cs"/>
                                <w:color w:val="auto"/>
                                <w14:cntxtAlts/>
                              </w:rPr>
                              <w:br/>
                              <w:t xml:space="preserve">Each month we have </w:t>
                            </w:r>
                            <w:r w:rsidRPr="00CA2EAD">
                              <w:rPr>
                                <w:rFonts w:ascii="Aharoni" w:hAnsi="Aharoni" w:cs="Aharoni"/>
                                <w:color w:val="auto"/>
                                <w14:cntxtAlts/>
                              </w:rPr>
                              <w:t xml:space="preserve">a </w:t>
                            </w:r>
                            <w:r w:rsidRPr="00CA2EAD">
                              <w:rPr>
                                <w:rFonts w:ascii="Aharoni" w:hAnsi="Aharoni" w:cs="Aharoni" w:hint="cs"/>
                                <w:color w:val="auto"/>
                                <w14:cntxtAlts/>
                              </w:rPr>
                              <w:t>featured Bloomer Chamber Business that we feature .</w:t>
                            </w:r>
                            <w:r w:rsidRPr="00CA2EAD">
                              <w:rPr>
                                <w:rFonts w:ascii="Aharoni" w:hAnsi="Aharoni" w:cs="Aharoni" w:hint="cs"/>
                                <w:color w:val="auto"/>
                                <w14:cntxtAlts/>
                              </w:rPr>
                              <w:br/>
                              <w:t>You receive the use of a table in the lobby of the Chamber Office/Pool for 1 month,  posts on Facebook, a news article in the Bloomer Advance and emails to our general membership.  This is a Free promotional service.</w:t>
                            </w:r>
                          </w:p>
                          <w:p w14:paraId="57C1198F" w14:textId="55AFCE0D" w:rsidR="00BD0FE9" w:rsidRPr="00CA2EAD" w:rsidRDefault="00005B0D" w:rsidP="00CA2EA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CA2EAD">
                              <w:rPr>
                                <w:rFonts w:ascii="Aharoni" w:hAnsi="Aharoni" w:cs="Aharoni" w:hint="cs"/>
                                <w:color w:val="000000"/>
                                <w:sz w:val="22"/>
                                <w:szCs w:val="22"/>
                                <w14:cntxtAlts/>
                              </w:rPr>
                              <w:br/>
                            </w:r>
                            <w:r w:rsidRPr="00CA2EAD">
                              <w:rPr>
                                <w:rFonts w:ascii="Aharoni" w:hAnsi="Aharoni" w:cs="Aharoni" w:hint="cs"/>
                                <w:color w:val="000000"/>
                                <w14:cntxtAlts/>
                              </w:rPr>
                              <w:t xml:space="preserve">If you </w:t>
                            </w:r>
                            <w:r w:rsidRPr="00CA2EAD">
                              <w:rPr>
                                <w:rFonts w:ascii="Aharoni" w:hAnsi="Aharoni" w:cs="Aharoni"/>
                                <w:color w:val="000000"/>
                                <w14:cntxtAlts/>
                              </w:rPr>
                              <w:t>are interested in</w:t>
                            </w:r>
                            <w:r w:rsidRPr="00CA2EAD">
                              <w:rPr>
                                <w:rFonts w:ascii="Aharoni" w:hAnsi="Aharoni" w:cs="Aharoni" w:hint="cs"/>
                                <w:color w:val="000000"/>
                                <w14:cntxtAlts/>
                              </w:rPr>
                              <w:t xml:space="preserve"> being 1 of the </w:t>
                            </w:r>
                            <w:r w:rsidR="00CA2EAD" w:rsidRPr="00CA2EAD">
                              <w:rPr>
                                <w:rFonts w:ascii="Aharoni" w:hAnsi="Aharoni" w:cs="Aharoni" w:hint="cs"/>
                                <w:color w:val="000000"/>
                                <w14:cntxtAlts/>
                              </w:rPr>
                              <w:t>featured businesses,</w:t>
                            </w:r>
                            <w:bookmarkStart w:id="2" w:name="_Hlk190854934"/>
                            <w:r w:rsidRPr="00CA2EAD">
                              <w:rPr>
                                <w:rFonts w:ascii="Aharoni" w:hAnsi="Aharoni" w:cs="Aharoni" w:hint="cs"/>
                                <w:color w:val="000000"/>
                                <w14:cntxtAlts/>
                              </w:rPr>
                              <w:t>,</w:t>
                            </w:r>
                            <w:bookmarkStart w:id="3" w:name="_Hlk90358171"/>
                            <w:bookmarkEnd w:id="2"/>
                            <w:r w:rsidRPr="00CA2EAD">
                              <w:rPr>
                                <w:rFonts w:ascii="Aharoni" w:hAnsi="Aharoni" w:cs="Aharoni"/>
                                <w:color w:val="000000"/>
                                <w14:cntxtAlts/>
                              </w:rPr>
                              <w:br/>
                            </w:r>
                            <w:r w:rsidRPr="00CA2EAD">
                              <w:rPr>
                                <w:rFonts w:ascii="Aharoni" w:hAnsi="Aharoni" w:cs="Aharoni" w:hint="cs"/>
                                <w:color w:val="000000"/>
                                <w14:cntxtAlts/>
                              </w:rPr>
                              <w:t xml:space="preserve"> </w:t>
                            </w:r>
                            <w:bookmarkEnd w:id="3"/>
                            <w:r w:rsidRPr="00CA2EAD">
                              <w:rPr>
                                <w:rFonts w:ascii="Aharoni" w:hAnsi="Aharoni" w:cs="Aharoni" w:hint="cs"/>
                                <w:color w:val="000000"/>
                                <w14:cntxtAlts/>
                              </w:rPr>
                              <w:t>please call the office at</w:t>
                            </w:r>
                            <w:r w:rsidRPr="00CA2EAD">
                              <w:rPr>
                                <w:rFonts w:ascii="Aharoni" w:hAnsi="Aharoni" w:cs="Aharoni"/>
                                <w:color w:val="000000"/>
                                <w14:cntxtAlts/>
                              </w:rPr>
                              <w:br/>
                            </w:r>
                            <w:r w:rsidRPr="00CA2EAD">
                              <w:rPr>
                                <w:rFonts w:ascii="Aharoni" w:hAnsi="Aharoni" w:cs="Aharoni" w:hint="cs"/>
                                <w:color w:val="000000"/>
                                <w14:cntxtAlts/>
                              </w:rPr>
                              <w:t xml:space="preserve"> 715-568-3339 or email us at</w:t>
                            </w:r>
                            <w:r w:rsidRPr="00CA2EAD">
                              <w:rPr>
                                <w:rFonts w:ascii="Aharoni" w:hAnsi="Aharoni" w:cs="Aharoni"/>
                                <w:color w:val="000000"/>
                                <w14:cntxtAlts/>
                              </w:rPr>
                              <w:br/>
                            </w:r>
                            <w:r w:rsidRPr="00CA2EAD">
                              <w:rPr>
                                <w:rFonts w:ascii="Aharoni" w:hAnsi="Aharoni" w:cs="Aharoni" w:hint="cs"/>
                                <w:color w:val="000000"/>
                                <w14:cntxtAlts/>
                              </w:rPr>
                              <w:t xml:space="preserve"> </w:t>
                            </w:r>
                            <w:hyperlink r:id="rId20" w:history="1">
                              <w:r w:rsidRPr="00CA2EAD">
                                <w:rPr>
                                  <w:rFonts w:ascii="Aharoni" w:hAnsi="Aharoni" w:cs="Aharoni" w:hint="cs"/>
                                  <w:color w:val="990033"/>
                                  <w:u w:val="single"/>
                                  <w14:cntxtAlts/>
                                </w:rPr>
                                <w:t>bchamber@bloomer.net</w:t>
                              </w:r>
                            </w:hyperlink>
                            <w:r w:rsidRPr="00CA2EAD">
                              <w:rPr>
                                <w:rFonts w:ascii="Aharoni" w:hAnsi="Aharoni" w:cs="Aharoni" w:hint="cs"/>
                                <w:color w:val="000000"/>
                                <w14:cntxtAlts/>
                              </w:rPr>
                              <w:t xml:space="preserve"> so that</w:t>
                            </w:r>
                            <w:r w:rsidRPr="00CA2EAD">
                              <w:rPr>
                                <w:rFonts w:ascii="Aharoni" w:hAnsi="Aharoni" w:cs="Aharoni"/>
                                <w:color w:val="000000"/>
                                <w14:cntxtAlts/>
                              </w:rPr>
                              <w:br/>
                            </w:r>
                            <w:r w:rsidRPr="00CA2EAD">
                              <w:rPr>
                                <w:rFonts w:ascii="Aharoni" w:hAnsi="Aharoni" w:cs="Aharoni" w:hint="cs"/>
                                <w:color w:val="000000"/>
                                <w14:cntxtAlts/>
                              </w:rPr>
                              <w:t xml:space="preserve"> we can go over with you the </w:t>
                            </w:r>
                            <w:r w:rsidRPr="00CA2EAD">
                              <w:rPr>
                                <w:rFonts w:ascii="Aharoni" w:hAnsi="Aharoni" w:cs="Aharoni"/>
                                <w:color w:val="000000"/>
                                <w14:cntxtAlts/>
                              </w:rPr>
                              <w:br/>
                            </w:r>
                            <w:r w:rsidR="00CA2EAD" w:rsidRPr="00CA2EAD">
                              <w:rPr>
                                <w:rFonts w:ascii="Aharoni" w:hAnsi="Aharoni" w:cs="Aharoni"/>
                                <w:color w:val="000000"/>
                                <w14:cntxtAlts/>
                              </w:rPr>
                              <w:t xml:space="preserve"> </w:t>
                            </w:r>
                            <w:r w:rsidRPr="00CA2EAD">
                              <w:rPr>
                                <w:rFonts w:ascii="Aharoni" w:hAnsi="Aharoni" w:cs="Aharoni" w:hint="cs"/>
                                <w:color w:val="000000"/>
                                <w14:cntxtAlts/>
                              </w:rPr>
                              <w:t>months that are open in 2022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4B87C" id="Text Box 30" o:spid="_x0000_s1048" type="#_x0000_t202" style="position:absolute;margin-left:7.5pt;margin-top:66.75pt;width:190.5pt;height:243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4809C1E" w14:textId="77777777" w:rsidR="00CA2EAD" w:rsidRPr="00CA2EAD" w:rsidRDefault="00CA2EAD" w:rsidP="00CA2EAD">
                      <w:pPr>
                        <w:rPr>
                          <w:rFonts w:ascii="Aharoni" w:hAnsi="Aharoni" w:cs="Aharoni"/>
                          <w:color w:val="auto"/>
                          <w14:cntxtAlts/>
                        </w:rPr>
                      </w:pPr>
                      <w:r w:rsidRPr="00CA2EAD">
                        <w:rPr>
                          <w:rFonts w:ascii="Aharoni" w:hAnsi="Aharoni" w:cs="Aharoni" w:hint="cs"/>
                          <w:color w:val="auto"/>
                          <w14:cntxtAlts/>
                        </w:rPr>
                        <w:t>Here is another great opportunity to advertise your business, promote an event, use as a hiring tool or to get your business information out.</w:t>
                      </w:r>
                      <w:r w:rsidRPr="00CA2EAD">
                        <w:rPr>
                          <w:rFonts w:ascii="Aharoni" w:hAnsi="Aharoni" w:cs="Aharoni" w:hint="cs"/>
                          <w:color w:val="auto"/>
                          <w14:cntxtAlts/>
                        </w:rPr>
                        <w:br/>
                      </w:r>
                      <w:r w:rsidRPr="00CA2EAD">
                        <w:rPr>
                          <w:rFonts w:ascii="Aharoni" w:hAnsi="Aharoni" w:cs="Aharoni" w:hint="cs"/>
                          <w:color w:val="auto"/>
                          <w14:cntxtAlts/>
                        </w:rPr>
                        <w:br/>
                        <w:t xml:space="preserve">Each month we have </w:t>
                      </w:r>
                      <w:r w:rsidRPr="00CA2EAD">
                        <w:rPr>
                          <w:rFonts w:ascii="Aharoni" w:hAnsi="Aharoni" w:cs="Aharoni"/>
                          <w:color w:val="auto"/>
                          <w14:cntxtAlts/>
                        </w:rPr>
                        <w:t xml:space="preserve">a </w:t>
                      </w:r>
                      <w:r w:rsidRPr="00CA2EAD">
                        <w:rPr>
                          <w:rFonts w:ascii="Aharoni" w:hAnsi="Aharoni" w:cs="Aharoni" w:hint="cs"/>
                          <w:color w:val="auto"/>
                          <w14:cntxtAlts/>
                        </w:rPr>
                        <w:t>featured Bloomer Chamber Business that we feature .</w:t>
                      </w:r>
                      <w:r w:rsidRPr="00CA2EAD">
                        <w:rPr>
                          <w:rFonts w:ascii="Aharoni" w:hAnsi="Aharoni" w:cs="Aharoni" w:hint="cs"/>
                          <w:color w:val="auto"/>
                          <w14:cntxtAlts/>
                        </w:rPr>
                        <w:br/>
                        <w:t>You receive the use of a table in the lobby of the Chamber Office/Pool for 1 month,  posts on Facebook, a news article in the Bloomer Advance and emails to our general membership.  This is a Free promotional service.</w:t>
                      </w:r>
                    </w:p>
                    <w:p w14:paraId="57C1198F" w14:textId="55AFCE0D" w:rsidR="00BD0FE9" w:rsidRPr="00CA2EAD" w:rsidRDefault="00005B0D" w:rsidP="00CA2EAD">
                      <w:pPr>
                        <w:rPr>
                          <w:sz w:val="22"/>
                          <w:szCs w:val="22"/>
                        </w:rPr>
                      </w:pPr>
                      <w:r w:rsidRPr="00CA2EAD">
                        <w:rPr>
                          <w:rFonts w:ascii="Aharoni" w:hAnsi="Aharoni" w:cs="Aharoni" w:hint="cs"/>
                          <w:color w:val="000000"/>
                          <w:sz w:val="22"/>
                          <w:szCs w:val="22"/>
                          <w14:cntxtAlts/>
                        </w:rPr>
                        <w:br/>
                      </w:r>
                      <w:r w:rsidRPr="00CA2EAD">
                        <w:rPr>
                          <w:rFonts w:ascii="Aharoni" w:hAnsi="Aharoni" w:cs="Aharoni" w:hint="cs"/>
                          <w:color w:val="000000"/>
                          <w14:cntxtAlts/>
                        </w:rPr>
                        <w:t xml:space="preserve">If you </w:t>
                      </w:r>
                      <w:r w:rsidRPr="00CA2EAD">
                        <w:rPr>
                          <w:rFonts w:ascii="Aharoni" w:hAnsi="Aharoni" w:cs="Aharoni"/>
                          <w:color w:val="000000"/>
                          <w14:cntxtAlts/>
                        </w:rPr>
                        <w:t>are interested in</w:t>
                      </w:r>
                      <w:r w:rsidRPr="00CA2EAD">
                        <w:rPr>
                          <w:rFonts w:ascii="Aharoni" w:hAnsi="Aharoni" w:cs="Aharoni" w:hint="cs"/>
                          <w:color w:val="000000"/>
                          <w14:cntxtAlts/>
                        </w:rPr>
                        <w:t xml:space="preserve"> being 1 of the </w:t>
                      </w:r>
                      <w:r w:rsidR="00CA2EAD" w:rsidRPr="00CA2EAD">
                        <w:rPr>
                          <w:rFonts w:ascii="Aharoni" w:hAnsi="Aharoni" w:cs="Aharoni" w:hint="cs"/>
                          <w:color w:val="000000"/>
                          <w14:cntxtAlts/>
                        </w:rPr>
                        <w:t>featured businesses,</w:t>
                      </w:r>
                      <w:bookmarkStart w:id="4" w:name="_Hlk190854934"/>
                      <w:r w:rsidRPr="00CA2EAD">
                        <w:rPr>
                          <w:rFonts w:ascii="Aharoni" w:hAnsi="Aharoni" w:cs="Aharoni" w:hint="cs"/>
                          <w:color w:val="000000"/>
                          <w14:cntxtAlts/>
                        </w:rPr>
                        <w:t>,</w:t>
                      </w:r>
                      <w:bookmarkStart w:id="5" w:name="_Hlk90358171"/>
                      <w:bookmarkEnd w:id="4"/>
                      <w:r w:rsidRPr="00CA2EAD">
                        <w:rPr>
                          <w:rFonts w:ascii="Aharoni" w:hAnsi="Aharoni" w:cs="Aharoni"/>
                          <w:color w:val="000000"/>
                          <w14:cntxtAlts/>
                        </w:rPr>
                        <w:br/>
                      </w:r>
                      <w:r w:rsidRPr="00CA2EAD">
                        <w:rPr>
                          <w:rFonts w:ascii="Aharoni" w:hAnsi="Aharoni" w:cs="Aharoni" w:hint="cs"/>
                          <w:color w:val="000000"/>
                          <w14:cntxtAlts/>
                        </w:rPr>
                        <w:t xml:space="preserve"> </w:t>
                      </w:r>
                      <w:bookmarkEnd w:id="5"/>
                      <w:r w:rsidRPr="00CA2EAD">
                        <w:rPr>
                          <w:rFonts w:ascii="Aharoni" w:hAnsi="Aharoni" w:cs="Aharoni" w:hint="cs"/>
                          <w:color w:val="000000"/>
                          <w14:cntxtAlts/>
                        </w:rPr>
                        <w:t>please call the office at</w:t>
                      </w:r>
                      <w:r w:rsidRPr="00CA2EAD">
                        <w:rPr>
                          <w:rFonts w:ascii="Aharoni" w:hAnsi="Aharoni" w:cs="Aharoni"/>
                          <w:color w:val="000000"/>
                          <w14:cntxtAlts/>
                        </w:rPr>
                        <w:br/>
                      </w:r>
                      <w:r w:rsidRPr="00CA2EAD">
                        <w:rPr>
                          <w:rFonts w:ascii="Aharoni" w:hAnsi="Aharoni" w:cs="Aharoni" w:hint="cs"/>
                          <w:color w:val="000000"/>
                          <w14:cntxtAlts/>
                        </w:rPr>
                        <w:t xml:space="preserve"> 715-568-3339 or email us at</w:t>
                      </w:r>
                      <w:r w:rsidRPr="00CA2EAD">
                        <w:rPr>
                          <w:rFonts w:ascii="Aharoni" w:hAnsi="Aharoni" w:cs="Aharoni"/>
                          <w:color w:val="000000"/>
                          <w14:cntxtAlts/>
                        </w:rPr>
                        <w:br/>
                      </w:r>
                      <w:r w:rsidRPr="00CA2EAD">
                        <w:rPr>
                          <w:rFonts w:ascii="Aharoni" w:hAnsi="Aharoni" w:cs="Aharoni" w:hint="cs"/>
                          <w:color w:val="000000"/>
                          <w14:cntxtAlts/>
                        </w:rPr>
                        <w:t xml:space="preserve"> </w:t>
                      </w:r>
                      <w:hyperlink r:id="rId21" w:history="1">
                        <w:r w:rsidRPr="00CA2EAD">
                          <w:rPr>
                            <w:rFonts w:ascii="Aharoni" w:hAnsi="Aharoni" w:cs="Aharoni" w:hint="cs"/>
                            <w:color w:val="990033"/>
                            <w:u w:val="single"/>
                            <w14:cntxtAlts/>
                          </w:rPr>
                          <w:t>bchamber@bloomer.net</w:t>
                        </w:r>
                      </w:hyperlink>
                      <w:r w:rsidRPr="00CA2EAD">
                        <w:rPr>
                          <w:rFonts w:ascii="Aharoni" w:hAnsi="Aharoni" w:cs="Aharoni" w:hint="cs"/>
                          <w:color w:val="000000"/>
                          <w14:cntxtAlts/>
                        </w:rPr>
                        <w:t xml:space="preserve"> so that</w:t>
                      </w:r>
                      <w:r w:rsidRPr="00CA2EAD">
                        <w:rPr>
                          <w:rFonts w:ascii="Aharoni" w:hAnsi="Aharoni" w:cs="Aharoni"/>
                          <w:color w:val="000000"/>
                          <w14:cntxtAlts/>
                        </w:rPr>
                        <w:br/>
                      </w:r>
                      <w:r w:rsidRPr="00CA2EAD">
                        <w:rPr>
                          <w:rFonts w:ascii="Aharoni" w:hAnsi="Aharoni" w:cs="Aharoni" w:hint="cs"/>
                          <w:color w:val="000000"/>
                          <w14:cntxtAlts/>
                        </w:rPr>
                        <w:t xml:space="preserve"> we can go over with you the </w:t>
                      </w:r>
                      <w:r w:rsidRPr="00CA2EAD">
                        <w:rPr>
                          <w:rFonts w:ascii="Aharoni" w:hAnsi="Aharoni" w:cs="Aharoni"/>
                          <w:color w:val="000000"/>
                          <w14:cntxtAlts/>
                        </w:rPr>
                        <w:br/>
                      </w:r>
                      <w:r w:rsidR="00CA2EAD" w:rsidRPr="00CA2EAD">
                        <w:rPr>
                          <w:rFonts w:ascii="Aharoni" w:hAnsi="Aharoni" w:cs="Aharoni"/>
                          <w:color w:val="000000"/>
                          <w14:cntxtAlts/>
                        </w:rPr>
                        <w:t xml:space="preserve"> </w:t>
                      </w:r>
                      <w:r w:rsidRPr="00CA2EAD">
                        <w:rPr>
                          <w:rFonts w:ascii="Aharoni" w:hAnsi="Aharoni" w:cs="Aharoni" w:hint="cs"/>
                          <w:color w:val="000000"/>
                          <w14:cntxtAlts/>
                        </w:rPr>
                        <w:t>months that are open in 2022</w:t>
                      </w:r>
                    </w:p>
                  </w:txbxContent>
                </v:textbox>
              </v:shape>
            </w:pict>
          </mc:Fallback>
        </mc:AlternateContent>
      </w:r>
      <w:r w:rsidR="00BC1B85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2504279B" wp14:editId="00801B3B">
                <wp:simplePos x="0" y="0"/>
                <wp:positionH relativeFrom="margin">
                  <wp:align>left</wp:align>
                </wp:positionH>
                <wp:positionV relativeFrom="paragraph">
                  <wp:posOffset>3971925</wp:posOffset>
                </wp:positionV>
                <wp:extent cx="3381375" cy="5734050"/>
                <wp:effectExtent l="0" t="0" r="28575" b="1905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573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483F1B" w14:textId="77777777" w:rsidR="00767C44" w:rsidRDefault="00767C44" w:rsidP="00E16062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7AA39215" w14:textId="77777777" w:rsidR="00767C44" w:rsidRDefault="00767C44" w:rsidP="00E16062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52329F5E" w14:textId="77777777" w:rsidR="00767C44" w:rsidRDefault="00767C44" w:rsidP="00E16062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7E5ADCC9" w14:textId="77777777" w:rsidR="00767C44" w:rsidRDefault="00767C44" w:rsidP="00E16062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4C507025" w14:textId="77777777" w:rsidR="00767C44" w:rsidRDefault="00767C44" w:rsidP="00E16062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BAD2509" w14:textId="77777777" w:rsidR="00767C44" w:rsidRDefault="00767C44" w:rsidP="00E16062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20968B51" w14:textId="77777777" w:rsidR="00767C44" w:rsidRDefault="00767C44" w:rsidP="00E16062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170F9F73" w14:textId="77777777" w:rsidR="00767C44" w:rsidRDefault="00767C44" w:rsidP="00E16062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2C0E6E2A" w14:textId="77777777" w:rsidR="00767C44" w:rsidRDefault="00767C44" w:rsidP="00E16062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179D704F" w14:textId="77777777" w:rsidR="00767C44" w:rsidRDefault="00767C44" w:rsidP="00E16062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34995BCC" w14:textId="2C520C4B" w:rsidR="00A4457A" w:rsidRDefault="00A4457A" w:rsidP="00E1606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4279B" id="Text Box 267" o:spid="_x0000_s1049" type="#_x0000_t202" style="position:absolute;margin-left:0;margin-top:312.75pt;width:266.25pt;height:451.5pt;z-index:251716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" fillcolor="white [3201]" strokeweight=".5pt">
                <v:textbox>
                  <w:txbxContent>
                    <w:p w14:paraId="23483F1B" w14:textId="77777777" w:rsidR="00767C44" w:rsidRDefault="00767C44" w:rsidP="00E16062">
                      <w:pPr>
                        <w:jc w:val="center"/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</w:p>
                    <w:p w14:paraId="7AA39215" w14:textId="77777777" w:rsidR="00767C44" w:rsidRDefault="00767C44" w:rsidP="00E16062">
                      <w:pPr>
                        <w:jc w:val="center"/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</w:p>
                    <w:p w14:paraId="52329F5E" w14:textId="77777777" w:rsidR="00767C44" w:rsidRDefault="00767C44" w:rsidP="00E16062">
                      <w:pPr>
                        <w:jc w:val="center"/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</w:p>
                    <w:p w14:paraId="7E5ADCC9" w14:textId="77777777" w:rsidR="00767C44" w:rsidRDefault="00767C44" w:rsidP="00E16062">
                      <w:pPr>
                        <w:jc w:val="center"/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</w:p>
                    <w:p w14:paraId="4C507025" w14:textId="77777777" w:rsidR="00767C44" w:rsidRDefault="00767C44" w:rsidP="00E16062">
                      <w:pPr>
                        <w:jc w:val="center"/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</w:p>
                    <w:p w14:paraId="0BAD2509" w14:textId="77777777" w:rsidR="00767C44" w:rsidRDefault="00767C44" w:rsidP="00E16062">
                      <w:pPr>
                        <w:jc w:val="center"/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</w:p>
                    <w:p w14:paraId="20968B51" w14:textId="77777777" w:rsidR="00767C44" w:rsidRDefault="00767C44" w:rsidP="00E16062">
                      <w:pPr>
                        <w:jc w:val="center"/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</w:p>
                    <w:p w14:paraId="170F9F73" w14:textId="77777777" w:rsidR="00767C44" w:rsidRDefault="00767C44" w:rsidP="00E16062">
                      <w:pPr>
                        <w:jc w:val="center"/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</w:p>
                    <w:p w14:paraId="2C0E6E2A" w14:textId="77777777" w:rsidR="00767C44" w:rsidRDefault="00767C44" w:rsidP="00E16062">
                      <w:pPr>
                        <w:jc w:val="center"/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</w:p>
                    <w:p w14:paraId="179D704F" w14:textId="77777777" w:rsidR="00767C44" w:rsidRDefault="00767C44" w:rsidP="00E16062">
                      <w:pPr>
                        <w:jc w:val="center"/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</w:p>
                    <w:p w14:paraId="34995BCC" w14:textId="2C520C4B" w:rsidR="00A4457A" w:rsidRDefault="00A4457A" w:rsidP="00E1606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1B85"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7B38E95E" wp14:editId="5D2CC023">
                <wp:simplePos x="0" y="0"/>
                <wp:positionH relativeFrom="margin">
                  <wp:align>right</wp:align>
                </wp:positionH>
                <wp:positionV relativeFrom="paragraph">
                  <wp:posOffset>3971925</wp:posOffset>
                </wp:positionV>
                <wp:extent cx="3810000" cy="5762625"/>
                <wp:effectExtent l="0" t="0" r="19050" b="28575"/>
                <wp:wrapNone/>
                <wp:docPr id="1365885590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576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F92D62" w14:textId="77777777" w:rsidR="00DC27E0" w:rsidRDefault="00DC27E0">
                            <w:pPr>
                              <w:rPr>
                                <w:noProof/>
                              </w:rPr>
                            </w:pPr>
                          </w:p>
                          <w:p w14:paraId="04CB4356" w14:textId="77777777" w:rsidR="00DC27E0" w:rsidRDefault="00DC27E0">
                            <w:pPr>
                              <w:rPr>
                                <w:noProof/>
                              </w:rPr>
                            </w:pPr>
                          </w:p>
                          <w:p w14:paraId="0F289024" w14:textId="77777777" w:rsidR="00DC27E0" w:rsidRDefault="00DC27E0">
                            <w:pPr>
                              <w:rPr>
                                <w:noProof/>
                              </w:rPr>
                            </w:pPr>
                          </w:p>
                          <w:p w14:paraId="6C0E82FE" w14:textId="77777777" w:rsidR="00DC27E0" w:rsidRDefault="00DC27E0">
                            <w:pPr>
                              <w:rPr>
                                <w:noProof/>
                              </w:rPr>
                            </w:pPr>
                          </w:p>
                          <w:p w14:paraId="1B8F85E6" w14:textId="77777777" w:rsidR="00DC27E0" w:rsidRDefault="00DC27E0">
                            <w:pPr>
                              <w:rPr>
                                <w:noProof/>
                              </w:rPr>
                            </w:pPr>
                          </w:p>
                          <w:p w14:paraId="515E9A76" w14:textId="77777777" w:rsidR="00DC27E0" w:rsidRDefault="00DC27E0">
                            <w:pPr>
                              <w:rPr>
                                <w:noProof/>
                              </w:rPr>
                            </w:pPr>
                          </w:p>
                          <w:p w14:paraId="21FA5A4D" w14:textId="77777777" w:rsidR="00DC27E0" w:rsidRDefault="00DC27E0">
                            <w:pPr>
                              <w:rPr>
                                <w:noProof/>
                              </w:rPr>
                            </w:pPr>
                          </w:p>
                          <w:p w14:paraId="38BFA99E" w14:textId="77777777" w:rsidR="00DC27E0" w:rsidRDefault="00DC27E0">
                            <w:pPr>
                              <w:rPr>
                                <w:noProof/>
                              </w:rPr>
                            </w:pPr>
                          </w:p>
                          <w:p w14:paraId="056F96D3" w14:textId="77777777" w:rsidR="00DC27E0" w:rsidRDefault="00DC27E0">
                            <w:pPr>
                              <w:rPr>
                                <w:noProof/>
                              </w:rPr>
                            </w:pPr>
                          </w:p>
                          <w:p w14:paraId="1D08E6CE" w14:textId="77777777" w:rsidR="00DC27E0" w:rsidRDefault="00DC27E0">
                            <w:pPr>
                              <w:rPr>
                                <w:noProof/>
                              </w:rPr>
                            </w:pPr>
                          </w:p>
                          <w:p w14:paraId="68BCB63C" w14:textId="77777777" w:rsidR="00DC27E0" w:rsidRDefault="00DC27E0">
                            <w:pPr>
                              <w:rPr>
                                <w:noProof/>
                              </w:rPr>
                            </w:pPr>
                          </w:p>
                          <w:p w14:paraId="09C93168" w14:textId="77777777" w:rsidR="00DC27E0" w:rsidRDefault="00DC27E0">
                            <w:pPr>
                              <w:rPr>
                                <w:noProof/>
                              </w:rPr>
                            </w:pPr>
                          </w:p>
                          <w:p w14:paraId="6E18767E" w14:textId="77777777" w:rsidR="00DC27E0" w:rsidRDefault="00DC27E0">
                            <w:pPr>
                              <w:rPr>
                                <w:noProof/>
                              </w:rPr>
                            </w:pPr>
                          </w:p>
                          <w:p w14:paraId="37C55681" w14:textId="77777777" w:rsidR="00DC27E0" w:rsidRDefault="00DC27E0">
                            <w:pPr>
                              <w:rPr>
                                <w:noProof/>
                              </w:rPr>
                            </w:pPr>
                          </w:p>
                          <w:p w14:paraId="6026B20E" w14:textId="77777777" w:rsidR="00DC27E0" w:rsidRDefault="00DC27E0">
                            <w:pPr>
                              <w:rPr>
                                <w:noProof/>
                              </w:rPr>
                            </w:pPr>
                          </w:p>
                          <w:p w14:paraId="060559E2" w14:textId="77777777" w:rsidR="00DC27E0" w:rsidRDefault="00DC27E0">
                            <w:pPr>
                              <w:rPr>
                                <w:noProof/>
                              </w:rPr>
                            </w:pPr>
                          </w:p>
                          <w:p w14:paraId="7AFC9098" w14:textId="77777777" w:rsidR="00DC27E0" w:rsidRDefault="00DC27E0">
                            <w:pPr>
                              <w:rPr>
                                <w:noProof/>
                              </w:rPr>
                            </w:pPr>
                          </w:p>
                          <w:p w14:paraId="4155C79E" w14:textId="1655F74A" w:rsidR="00034969" w:rsidRDefault="006E24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31BA97" wp14:editId="36900356">
                                  <wp:extent cx="3657599" cy="3209925"/>
                                  <wp:effectExtent l="0" t="0" r="635" b="0"/>
                                  <wp:docPr id="981889510" name="Picture 85" descr="A thank you card with hearts and tex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1889510" name="Picture 85" descr="A thank you card with hearts and tex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02164" cy="3249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8E95E" id="Text Box 81" o:spid="_x0000_s1050" type="#_x0000_t202" style="position:absolute;margin-left:248.8pt;margin-top:312.75pt;width:300pt;height:453.75pt;z-index:251758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" fillcolor="white [3201]" strokeweight=".5pt">
                <v:textbox>
                  <w:txbxContent>
                    <w:p w14:paraId="29F92D62" w14:textId="77777777" w:rsidR="00DC27E0" w:rsidRDefault="00DC27E0">
                      <w:pPr>
                        <w:rPr>
                          <w:noProof/>
                        </w:rPr>
                      </w:pPr>
                    </w:p>
                    <w:p w14:paraId="04CB4356" w14:textId="77777777" w:rsidR="00DC27E0" w:rsidRDefault="00DC27E0">
                      <w:pPr>
                        <w:rPr>
                          <w:noProof/>
                        </w:rPr>
                      </w:pPr>
                    </w:p>
                    <w:p w14:paraId="0F289024" w14:textId="77777777" w:rsidR="00DC27E0" w:rsidRDefault="00DC27E0">
                      <w:pPr>
                        <w:rPr>
                          <w:noProof/>
                        </w:rPr>
                      </w:pPr>
                    </w:p>
                    <w:p w14:paraId="6C0E82FE" w14:textId="77777777" w:rsidR="00DC27E0" w:rsidRDefault="00DC27E0">
                      <w:pPr>
                        <w:rPr>
                          <w:noProof/>
                        </w:rPr>
                      </w:pPr>
                    </w:p>
                    <w:p w14:paraId="1B8F85E6" w14:textId="77777777" w:rsidR="00DC27E0" w:rsidRDefault="00DC27E0">
                      <w:pPr>
                        <w:rPr>
                          <w:noProof/>
                        </w:rPr>
                      </w:pPr>
                    </w:p>
                    <w:p w14:paraId="515E9A76" w14:textId="77777777" w:rsidR="00DC27E0" w:rsidRDefault="00DC27E0">
                      <w:pPr>
                        <w:rPr>
                          <w:noProof/>
                        </w:rPr>
                      </w:pPr>
                    </w:p>
                    <w:p w14:paraId="21FA5A4D" w14:textId="77777777" w:rsidR="00DC27E0" w:rsidRDefault="00DC27E0">
                      <w:pPr>
                        <w:rPr>
                          <w:noProof/>
                        </w:rPr>
                      </w:pPr>
                    </w:p>
                    <w:p w14:paraId="38BFA99E" w14:textId="77777777" w:rsidR="00DC27E0" w:rsidRDefault="00DC27E0">
                      <w:pPr>
                        <w:rPr>
                          <w:noProof/>
                        </w:rPr>
                      </w:pPr>
                    </w:p>
                    <w:p w14:paraId="056F96D3" w14:textId="77777777" w:rsidR="00DC27E0" w:rsidRDefault="00DC27E0">
                      <w:pPr>
                        <w:rPr>
                          <w:noProof/>
                        </w:rPr>
                      </w:pPr>
                    </w:p>
                    <w:p w14:paraId="1D08E6CE" w14:textId="77777777" w:rsidR="00DC27E0" w:rsidRDefault="00DC27E0">
                      <w:pPr>
                        <w:rPr>
                          <w:noProof/>
                        </w:rPr>
                      </w:pPr>
                    </w:p>
                    <w:p w14:paraId="68BCB63C" w14:textId="77777777" w:rsidR="00DC27E0" w:rsidRDefault="00DC27E0">
                      <w:pPr>
                        <w:rPr>
                          <w:noProof/>
                        </w:rPr>
                      </w:pPr>
                    </w:p>
                    <w:p w14:paraId="09C93168" w14:textId="77777777" w:rsidR="00DC27E0" w:rsidRDefault="00DC27E0">
                      <w:pPr>
                        <w:rPr>
                          <w:noProof/>
                        </w:rPr>
                      </w:pPr>
                    </w:p>
                    <w:p w14:paraId="6E18767E" w14:textId="77777777" w:rsidR="00DC27E0" w:rsidRDefault="00DC27E0">
                      <w:pPr>
                        <w:rPr>
                          <w:noProof/>
                        </w:rPr>
                      </w:pPr>
                    </w:p>
                    <w:p w14:paraId="37C55681" w14:textId="77777777" w:rsidR="00DC27E0" w:rsidRDefault="00DC27E0">
                      <w:pPr>
                        <w:rPr>
                          <w:noProof/>
                        </w:rPr>
                      </w:pPr>
                    </w:p>
                    <w:p w14:paraId="6026B20E" w14:textId="77777777" w:rsidR="00DC27E0" w:rsidRDefault="00DC27E0">
                      <w:pPr>
                        <w:rPr>
                          <w:noProof/>
                        </w:rPr>
                      </w:pPr>
                    </w:p>
                    <w:p w14:paraId="060559E2" w14:textId="77777777" w:rsidR="00DC27E0" w:rsidRDefault="00DC27E0">
                      <w:pPr>
                        <w:rPr>
                          <w:noProof/>
                        </w:rPr>
                      </w:pPr>
                    </w:p>
                    <w:p w14:paraId="7AFC9098" w14:textId="77777777" w:rsidR="00DC27E0" w:rsidRDefault="00DC27E0">
                      <w:pPr>
                        <w:rPr>
                          <w:noProof/>
                        </w:rPr>
                      </w:pPr>
                    </w:p>
                    <w:p w14:paraId="4155C79E" w14:textId="1655F74A" w:rsidR="00034969" w:rsidRDefault="006E24EB">
                      <w:r>
                        <w:rPr>
                          <w:noProof/>
                        </w:rPr>
                        <w:drawing>
                          <wp:inline distT="0" distB="0" distL="0" distR="0" wp14:anchorId="5731BA97" wp14:editId="36900356">
                            <wp:extent cx="3657599" cy="3209925"/>
                            <wp:effectExtent l="0" t="0" r="635" b="0"/>
                            <wp:docPr id="981889510" name="Picture 85" descr="A thank you card with hearts and tex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81889510" name="Picture 85" descr="A thank you card with hearts and text&#10;&#10;AI-generated content may be incorrect.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02164" cy="3249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1B85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4D61CEB2" wp14:editId="5909E00B">
                <wp:simplePos x="0" y="0"/>
                <wp:positionH relativeFrom="margin">
                  <wp:align>right</wp:align>
                </wp:positionH>
                <wp:positionV relativeFrom="paragraph">
                  <wp:posOffset>3943350</wp:posOffset>
                </wp:positionV>
                <wp:extent cx="3867150" cy="5791200"/>
                <wp:effectExtent l="0" t="0" r="19050" b="1905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579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D08BE5" w14:textId="0890DE16" w:rsidR="009E054B" w:rsidRDefault="009E054B" w:rsidP="00AF27B3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7A6F30"/>
                                <w:w w:val="80"/>
                                <w:sz w:val="40"/>
                                <w:szCs w:val="40"/>
                              </w:rPr>
                            </w:pPr>
                          </w:p>
                          <w:p w14:paraId="214FA88B" w14:textId="77777777" w:rsidR="00DC27E0" w:rsidRDefault="00DC27E0" w:rsidP="00AF27B3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7A6F30"/>
                                <w:w w:val="80"/>
                                <w:sz w:val="40"/>
                                <w:szCs w:val="40"/>
                              </w:rPr>
                            </w:pPr>
                          </w:p>
                          <w:p w14:paraId="3EA6D902" w14:textId="77777777" w:rsidR="00DC27E0" w:rsidRPr="009E054B" w:rsidRDefault="00DC27E0" w:rsidP="00AF27B3">
                            <w:pPr>
                              <w:widowControl w:val="0"/>
                              <w:spacing w:line="44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1CEB2" id="Text Box 265" o:spid="_x0000_s1051" type="#_x0000_t202" style="position:absolute;margin-left:253.3pt;margin-top:310.5pt;width:304.5pt;height:456pt;z-index:251715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" fillcolor="white [3201]" strokeweight=".5pt">
                <v:textbox>
                  <w:txbxContent>
                    <w:p w14:paraId="7ED08BE5" w14:textId="0890DE16" w:rsidR="009E054B" w:rsidRDefault="009E054B" w:rsidP="00AF27B3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7A6F30"/>
                          <w:w w:val="80"/>
                          <w:sz w:val="40"/>
                          <w:szCs w:val="40"/>
                        </w:rPr>
                      </w:pPr>
                    </w:p>
                    <w:p w14:paraId="214FA88B" w14:textId="77777777" w:rsidR="00DC27E0" w:rsidRDefault="00DC27E0" w:rsidP="00AF27B3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7A6F30"/>
                          <w:w w:val="80"/>
                          <w:sz w:val="40"/>
                          <w:szCs w:val="40"/>
                        </w:rPr>
                      </w:pPr>
                    </w:p>
                    <w:p w14:paraId="3EA6D902" w14:textId="77777777" w:rsidR="00DC27E0" w:rsidRPr="009E054B" w:rsidRDefault="00DC27E0" w:rsidP="00AF27B3">
                      <w:pPr>
                        <w:widowControl w:val="0"/>
                        <w:spacing w:line="44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C1B85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5FF615A" wp14:editId="25D16975">
                <wp:simplePos x="0" y="0"/>
                <wp:positionH relativeFrom="margin">
                  <wp:align>right</wp:align>
                </wp:positionH>
                <wp:positionV relativeFrom="paragraph">
                  <wp:posOffset>4130675</wp:posOffset>
                </wp:positionV>
                <wp:extent cx="4791075" cy="5724525"/>
                <wp:effectExtent l="0" t="0" r="9525" b="9525"/>
                <wp:wrapNone/>
                <wp:docPr id="20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1075" cy="5724525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6C909EA" w14:textId="0524E4C0" w:rsidR="00E34D4F" w:rsidRDefault="00E34D4F" w:rsidP="00E34D4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F615A" id="Rectangle 8" o:spid="_x0000_s1052" style="position:absolute;margin-left:326.05pt;margin-top:325.25pt;width:377.25pt;height:450.75pt;z-index:251627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" fillcolor="#f4ede2" stroked="f" strokecolor="#212120" insetpen="t">
                <v:shadow color="#dcd6d4"/>
                <v:textbox inset="2.88pt,2.88pt,2.88pt,2.88pt">
                  <w:txbxContent>
                    <w:p w14:paraId="66C909EA" w14:textId="0524E4C0" w:rsidR="00E34D4F" w:rsidRDefault="00E34D4F" w:rsidP="00E34D4F"/>
                  </w:txbxContent>
                </v:textbox>
                <w10:wrap anchorx="margin"/>
              </v:rect>
            </w:pict>
          </mc:Fallback>
        </mc:AlternateContent>
      </w:r>
      <w:r w:rsidR="00446FDA">
        <w:rPr>
          <w:noProof/>
        </w:rPr>
        <mc:AlternateContent>
          <mc:Choice Requires="wps">
            <w:drawing>
              <wp:anchor distT="0" distB="0" distL="114300" distR="114300" simplePos="0" relativeHeight="251533823" behindDoc="1" locked="0" layoutInCell="1" allowOverlap="1" wp14:anchorId="16C83515" wp14:editId="457B7569">
                <wp:simplePos x="0" y="0"/>
                <wp:positionH relativeFrom="column">
                  <wp:posOffset>171450</wp:posOffset>
                </wp:positionH>
                <wp:positionV relativeFrom="paragraph">
                  <wp:posOffset>295275</wp:posOffset>
                </wp:positionV>
                <wp:extent cx="2209800" cy="17145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167671071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714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E26968" w14:textId="77777777" w:rsidR="00446FDA" w:rsidRDefault="00446F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83515" id="Text Box 87" o:spid="_x0000_s1053" type="#_x0000_t202" style="position:absolute;margin-left:13.5pt;margin-top:23.25pt;width:174pt;height:13.5pt;z-index:-2517826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" fillcolor="#ed7d31 [3205]" strokeweight=".5pt">
                <v:textbox>
                  <w:txbxContent>
                    <w:p w14:paraId="07E26968" w14:textId="77777777" w:rsidR="00446FDA" w:rsidRDefault="00446FDA"/>
                  </w:txbxContent>
                </v:textbox>
                <w10:wrap type="through"/>
              </v:shape>
            </w:pict>
          </mc:Fallback>
        </mc:AlternateContent>
      </w:r>
      <w:r w:rsidR="003E091B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EBE7C19" wp14:editId="0605EA44">
                <wp:simplePos x="0" y="0"/>
                <wp:positionH relativeFrom="margin">
                  <wp:align>right</wp:align>
                </wp:positionH>
                <wp:positionV relativeFrom="paragraph">
                  <wp:posOffset>2076450</wp:posOffset>
                </wp:positionV>
                <wp:extent cx="2095500" cy="2000250"/>
                <wp:effectExtent l="0" t="0" r="0" b="0"/>
                <wp:wrapNone/>
                <wp:docPr id="21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6C2172" w14:textId="4C254DC4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BE7C19" id="Text Box 40" o:spid="_x0000_s1054" type="#_x0000_t202" style="position:absolute;margin-left:113.8pt;margin-top:163.5pt;width:165pt;height:157.5pt;z-index:25164339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166C2172" w14:textId="4C254DC4" w:rsidR="00BD0FE9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4542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377394F" wp14:editId="33C56D71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7315200" cy="3905250"/>
                <wp:effectExtent l="0" t="0" r="0" b="0"/>
                <wp:wrapNone/>
                <wp:docPr id="20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9052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EEBB7" id="Rectangle 9" o:spid="_x0000_s1026" style="position:absolute;margin-left:524.8pt;margin-top:1pt;width:8in;height:307.5pt;z-index:251628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" fillcolor="#00b050" stroked="f">
                <v:textbox inset="2.88pt,2.88pt,2.88pt,2.88pt"/>
                <w10:wrap anchorx="margin"/>
              </v:rect>
            </w:pict>
          </mc:Fallback>
        </mc:AlternateContent>
      </w:r>
      <w:r w:rsidR="006B0026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E628DF9" wp14:editId="5E4F6EE9">
                <wp:simplePos x="0" y="0"/>
                <wp:positionH relativeFrom="column">
                  <wp:posOffset>2790825</wp:posOffset>
                </wp:positionH>
                <wp:positionV relativeFrom="paragraph">
                  <wp:posOffset>4946650</wp:posOffset>
                </wp:positionV>
                <wp:extent cx="4381500" cy="2533650"/>
                <wp:effectExtent l="0" t="0" r="0" b="0"/>
                <wp:wrapNone/>
                <wp:docPr id="21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2533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4B6549" w14:textId="7E36A3A2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28DF9" id="_x0000_s1055" type="#_x0000_t202" style="position:absolute;margin-left:219.75pt;margin-top:389.5pt;width:345pt;height:199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" filled="f" fillcolor="#fffffe" stroked="f" strokecolor="#212120" insetpen="t">
                <v:textbox inset="2.88pt,2.88pt,2.88pt,2.88pt">
                  <w:txbxContent>
                    <w:p w14:paraId="404B6549" w14:textId="7E36A3A2" w:rsidR="00BD0FE9" w:rsidRDefault="00BD0FE9" w:rsidP="00BD0FE9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2105">
        <w:rPr>
          <w:noProof/>
        </w:rPr>
        <w:drawing>
          <wp:inline distT="0" distB="0" distL="0" distR="0" wp14:anchorId="4BA3B958" wp14:editId="630A38E3">
            <wp:extent cx="2228850" cy="2447925"/>
            <wp:effectExtent l="0" t="0" r="0" b="9525"/>
            <wp:docPr id="268" name="Picture 26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 descr="Diagram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10F1" w:rsidRPr="0018199E">
        <w:rPr>
          <w:rFonts w:ascii="Calibri" w:hAnsi="Calibri"/>
          <w:noProof/>
        </w:rPr>
        <w:drawing>
          <wp:inline distT="0" distB="0" distL="0" distR="0" wp14:anchorId="63D935CB" wp14:editId="32A8094E">
            <wp:extent cx="3126740" cy="917830"/>
            <wp:effectExtent l="0" t="0" r="0" b="0"/>
            <wp:docPr id="263" name="Picture 263" descr="Badger Bounceback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dger Bounceback Log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9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B0D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EF629B0" wp14:editId="46C863BD">
                <wp:simplePos x="0" y="0"/>
                <wp:positionH relativeFrom="column">
                  <wp:posOffset>295275</wp:posOffset>
                </wp:positionH>
                <wp:positionV relativeFrom="paragraph">
                  <wp:posOffset>1482725</wp:posOffset>
                </wp:positionV>
                <wp:extent cx="1362075" cy="2555875"/>
                <wp:effectExtent l="0" t="0" r="9525" b="0"/>
                <wp:wrapNone/>
                <wp:docPr id="20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255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BA086D" w14:textId="5CFD38D5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629B0" id="Text Box 15" o:spid="_x0000_s1056" type="#_x0000_t202" style="position:absolute;margin-left:23.25pt;margin-top:116.75pt;width:107.25pt;height:201.2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4EBA086D" w14:textId="5CFD38D5" w:rsidR="00BD0FE9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37AA">
        <w:br w:type="page"/>
      </w:r>
    </w:p>
    <w:p w14:paraId="241F87AF" w14:textId="20A98466" w:rsidR="005974A0" w:rsidRDefault="005974A0">
      <w:r>
        <w:rPr>
          <w:noProof/>
        </w:rPr>
        <w:lastRenderedPageBreak/>
        <w:drawing>
          <wp:inline distT="0" distB="0" distL="0" distR="0" wp14:anchorId="224902BD" wp14:editId="4052EAE7">
            <wp:extent cx="7315200" cy="9459595"/>
            <wp:effectExtent l="0" t="0" r="0" b="8255"/>
            <wp:docPr id="1851987583" name="Picture 84" descr="A poster for a ladies night ou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987583" name="Picture 84" descr="A poster for a ladies night out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45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03B5EF1" w14:textId="77777777" w:rsidR="00D625DB" w:rsidRDefault="00D625DB"/>
    <w:p w14:paraId="3471CF79" w14:textId="31F16463" w:rsidR="00D625DB" w:rsidRDefault="00D625DB">
      <w:r>
        <w:rPr>
          <w:noProof/>
        </w:rPr>
        <w:drawing>
          <wp:inline distT="0" distB="0" distL="0" distR="0" wp14:anchorId="14A4FC04" wp14:editId="1917422A">
            <wp:extent cx="7315200" cy="9277350"/>
            <wp:effectExtent l="0" t="0" r="0" b="0"/>
            <wp:docPr id="968342581" name="Picture 82" descr="A collage of people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342581" name="Picture 82" descr="A collage of people in a room&#10;&#10;AI-generated content may be incorrect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0434F92" w14:textId="77777777" w:rsidR="002537AA" w:rsidRDefault="002537AA"/>
    <w:p w14:paraId="141F9BAE" w14:textId="7185616D" w:rsidR="003F330E" w:rsidRDefault="00D540D8"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1601FC83" wp14:editId="0CEC8948">
                <wp:simplePos x="0" y="0"/>
                <wp:positionH relativeFrom="column">
                  <wp:posOffset>247650</wp:posOffset>
                </wp:positionH>
                <wp:positionV relativeFrom="paragraph">
                  <wp:posOffset>0</wp:posOffset>
                </wp:positionV>
                <wp:extent cx="6858000" cy="997267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858000" cy="9972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64D9D0" w14:textId="4AD1ECF2" w:rsidR="00D55921" w:rsidRPr="00BC1B85" w:rsidRDefault="00972CB4">
                            <w:pP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noProof/>
                                <w:color w:val="auto"/>
                                <w:kern w:val="0"/>
                                <w:sz w:val="48"/>
                                <w:szCs w:val="48"/>
                              </w:rPr>
                            </w:pPr>
                            <w:r w:rsidRPr="00972CB4">
                              <w:rPr>
                                <w:rFonts w:asciiTheme="minorHAnsi" w:eastAsiaTheme="minorHAnsi" w:hAnsiTheme="minorHAnsi" w:cstheme="minorBidi"/>
                                <w:noProof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AD7521">
                              <w:rPr>
                                <w:rFonts w:asciiTheme="minorHAnsi" w:eastAsiaTheme="minorHAnsi" w:hAnsiTheme="minorHAnsi" w:cstheme="minorBidi"/>
                                <w:noProof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D55921" w:rsidRPr="00D55921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noProof/>
                                <w:color w:val="auto"/>
                                <w:kern w:val="0"/>
                                <w:sz w:val="48"/>
                                <w:szCs w:val="48"/>
                                <w:highlight w:val="yellow"/>
                              </w:rPr>
                              <w:t>March 2025 Featured Bloomer Chamber Business</w:t>
                            </w:r>
                            <w:r w:rsidR="00AD7521" w:rsidRPr="00D55921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noProof/>
                                <w:color w:val="auto"/>
                                <w:kern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7D0840FC" w14:textId="66549F41" w:rsidR="00AC15AD" w:rsidRDefault="00AD7521"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                         </w:t>
                            </w:r>
                            <w:r w:rsidR="00972CB4" w:rsidRPr="00972CB4">
                              <w:rPr>
                                <w:rFonts w:asciiTheme="minorHAnsi" w:eastAsiaTheme="minorHAnsi" w:hAnsiTheme="minorHAnsi" w:cstheme="minorBidi"/>
                                <w:noProof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>
                              <w:t xml:space="preserve">                                      </w:t>
                            </w:r>
                          </w:p>
                          <w:p w14:paraId="6E31C2F5" w14:textId="4F1D83C6" w:rsidR="00D540D8" w:rsidRDefault="00D540D8">
                            <w:pPr>
                              <w:rPr>
                                <w:noProof/>
                              </w:rPr>
                            </w:pPr>
                            <w:r>
                              <w:t xml:space="preserve"> </w:t>
                            </w:r>
                            <w:r w:rsidR="00D55921">
                              <w:rPr>
                                <w:noProof/>
                              </w:rPr>
                              <w:drawing>
                                <wp:inline distT="0" distB="0" distL="0" distR="0" wp14:anchorId="3A55192C" wp14:editId="5F82FE00">
                                  <wp:extent cx="6581775" cy="7734300"/>
                                  <wp:effectExtent l="0" t="0" r="9525" b="0"/>
                                  <wp:docPr id="530902570" name="Picture 81" descr="A close-up of a brochur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0902570" name="Picture 81" descr="A close-up of a brochure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84063" cy="77369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1FC83" id="Text Box 5" o:spid="_x0000_s1057" type="#_x0000_t202" style="position:absolute;margin-left:19.5pt;margin-top:0;width:540pt;height:785.25pt;flip:x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" fillcolor="white [3201]" strokeweight=".5pt">
                <v:textbox>
                  <w:txbxContent>
                    <w:p w14:paraId="1D64D9D0" w14:textId="4AD1ECF2" w:rsidR="00D55921" w:rsidRPr="00BC1B85" w:rsidRDefault="00972CB4">
                      <w:pPr>
                        <w:rPr>
                          <w:rFonts w:asciiTheme="minorHAnsi" w:eastAsiaTheme="minorHAnsi" w:hAnsiTheme="minorHAnsi" w:cstheme="minorBidi"/>
                          <w:b/>
                          <w:bCs/>
                          <w:noProof/>
                          <w:color w:val="auto"/>
                          <w:kern w:val="0"/>
                          <w:sz w:val="48"/>
                          <w:szCs w:val="48"/>
                        </w:rPr>
                      </w:pPr>
                      <w:r w:rsidRPr="00972CB4">
                        <w:rPr>
                          <w:rFonts w:asciiTheme="minorHAnsi" w:eastAsiaTheme="minorHAnsi" w:hAnsiTheme="minorHAnsi" w:cstheme="minorBidi"/>
                          <w:noProof/>
                          <w:color w:val="auto"/>
                          <w:kern w:val="0"/>
                          <w:sz w:val="22"/>
                          <w:szCs w:val="22"/>
                        </w:rPr>
                        <w:t xml:space="preserve">    </w:t>
                      </w:r>
                      <w:r w:rsidR="00AD7521">
                        <w:rPr>
                          <w:rFonts w:asciiTheme="minorHAnsi" w:eastAsiaTheme="minorHAnsi" w:hAnsiTheme="minorHAnsi" w:cstheme="minorBidi"/>
                          <w:noProof/>
                          <w:color w:val="auto"/>
                          <w:kern w:val="0"/>
                          <w:sz w:val="22"/>
                          <w:szCs w:val="22"/>
                        </w:rPr>
                        <w:t xml:space="preserve">   </w:t>
                      </w:r>
                      <w:r w:rsidR="00D55921" w:rsidRPr="00D55921">
                        <w:rPr>
                          <w:rFonts w:asciiTheme="minorHAnsi" w:eastAsiaTheme="minorHAnsi" w:hAnsiTheme="minorHAnsi" w:cstheme="minorBidi"/>
                          <w:b/>
                          <w:bCs/>
                          <w:noProof/>
                          <w:color w:val="auto"/>
                          <w:kern w:val="0"/>
                          <w:sz w:val="48"/>
                          <w:szCs w:val="48"/>
                          <w:highlight w:val="yellow"/>
                        </w:rPr>
                        <w:t>March 2025 Featured Bloomer Chamber Business</w:t>
                      </w:r>
                      <w:r w:rsidR="00AD7521" w:rsidRPr="00D55921">
                        <w:rPr>
                          <w:rFonts w:asciiTheme="minorHAnsi" w:eastAsiaTheme="minorHAnsi" w:hAnsiTheme="minorHAnsi" w:cstheme="minorBidi"/>
                          <w:b/>
                          <w:bCs/>
                          <w:noProof/>
                          <w:color w:val="auto"/>
                          <w:kern w:val="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7D0840FC" w14:textId="66549F41" w:rsidR="00AC15AD" w:rsidRDefault="00AD7521">
                      <w:r>
                        <w:rPr>
                          <w:rFonts w:asciiTheme="minorHAnsi" w:eastAsiaTheme="minorHAnsi" w:hAnsiTheme="minorHAnsi" w:cstheme="minorBidi"/>
                          <w:noProof/>
                          <w:color w:val="auto"/>
                          <w:kern w:val="0"/>
                          <w:sz w:val="22"/>
                          <w:szCs w:val="22"/>
                        </w:rPr>
                        <w:t xml:space="preserve">                          </w:t>
                      </w:r>
                      <w:r w:rsidR="00972CB4" w:rsidRPr="00972CB4">
                        <w:rPr>
                          <w:rFonts w:asciiTheme="minorHAnsi" w:eastAsiaTheme="minorHAnsi" w:hAnsiTheme="minorHAnsi" w:cstheme="minorBidi"/>
                          <w:noProof/>
                          <w:color w:val="auto"/>
                          <w:kern w:val="0"/>
                          <w:sz w:val="22"/>
                          <w:szCs w:val="22"/>
                        </w:rPr>
                        <w:t xml:space="preserve">      </w:t>
                      </w:r>
                      <w:r>
                        <w:t xml:space="preserve">                                      </w:t>
                      </w:r>
                    </w:p>
                    <w:p w14:paraId="6E31C2F5" w14:textId="4F1D83C6" w:rsidR="00D540D8" w:rsidRDefault="00D540D8">
                      <w:pPr>
                        <w:rPr>
                          <w:noProof/>
                        </w:rPr>
                      </w:pPr>
                      <w:r>
                        <w:t xml:space="preserve"> </w:t>
                      </w:r>
                      <w:r w:rsidR="00D55921">
                        <w:rPr>
                          <w:noProof/>
                        </w:rPr>
                        <w:drawing>
                          <wp:inline distT="0" distB="0" distL="0" distR="0" wp14:anchorId="3A55192C" wp14:editId="5F82FE00">
                            <wp:extent cx="6581775" cy="7734300"/>
                            <wp:effectExtent l="0" t="0" r="9525" b="0"/>
                            <wp:docPr id="530902570" name="Picture 81" descr="A close-up of a brochur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0902570" name="Picture 81" descr="A close-up of a brochure&#10;&#10;AI-generated content may be incorrect.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84063" cy="77369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6DA8">
        <w:rPr>
          <w:noProof/>
        </w:rPr>
        <mc:AlternateContent>
          <mc:Choice Requires="wps">
            <w:drawing>
              <wp:anchor distT="182880" distB="182880" distL="114300" distR="114300" simplePos="0" relativeHeight="251739648" behindDoc="0" locked="0" layoutInCell="1" allowOverlap="1" wp14:anchorId="63115EB5" wp14:editId="24F780AB">
                <wp:simplePos x="0" y="0"/>
                <wp:positionH relativeFrom="margin">
                  <wp:posOffset>257175</wp:posOffset>
                </wp:positionH>
                <wp:positionV relativeFrom="margin">
                  <wp:posOffset>11430</wp:posOffset>
                </wp:positionV>
                <wp:extent cx="6858000" cy="45085"/>
                <wp:effectExtent l="0" t="0" r="0" b="12065"/>
                <wp:wrapTopAndBottom/>
                <wp:docPr id="23" name="Text Box 23" descr="Pull quo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6858000" cy="45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04133" w14:textId="2AB4CB95" w:rsidR="00951E59" w:rsidRDefault="00951E59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</w:rPr>
                            </w:pPr>
                            <w:r w:rsidRPr="00951E59">
                              <w:rPr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</w:rPr>
                              <w:t xml:space="preserve">Support your fellow </w:t>
                            </w:r>
                            <w:r w:rsidRPr="00951E59">
                              <w:rPr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</w:rPr>
                              <w:br/>
                              <w:t>Bloomer Chamber of Commerce Members</w:t>
                            </w:r>
                          </w:p>
                          <w:p w14:paraId="74F2E4DF" w14:textId="77777777" w:rsidR="002B6DA8" w:rsidRPr="00951E59" w:rsidRDefault="002B6DA8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15EB5" id="Text Box 23" o:spid="_x0000_s1058" type="#_x0000_t202" alt="Pull quote" style="position:absolute;margin-left:20.25pt;margin-top:.9pt;width:540pt;height:3.55pt;flip:y;z-index:251739648;visibility:visible;mso-wrap-style:square;mso-width-percent:0;mso-height-percent:0;mso-wrap-distance-left:9pt;mso-wrap-distance-top:14.4pt;mso-wrap-distance-right:9pt;mso-wrap-distance-bottom:14.4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" filled="f" stroked="f" strokeweight=".5pt">
                <v:textbox inset="0,0,0,0">
                  <w:txbxContent>
                    <w:p w14:paraId="5DD04133" w14:textId="2AB4CB95" w:rsidR="00951E59" w:rsidRDefault="00951E59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40"/>
                          <w:szCs w:val="40"/>
                        </w:rPr>
                      </w:pPr>
                      <w:r w:rsidRPr="00951E59">
                        <w:rPr>
                          <w:b/>
                          <w:bCs/>
                          <w:color w:val="2F5496" w:themeColor="accent1" w:themeShade="BF"/>
                          <w:sz w:val="40"/>
                          <w:szCs w:val="40"/>
                        </w:rPr>
                        <w:t xml:space="preserve">Support your fellow </w:t>
                      </w:r>
                      <w:r w:rsidRPr="00951E59">
                        <w:rPr>
                          <w:b/>
                          <w:bCs/>
                          <w:color w:val="2F5496" w:themeColor="accent1" w:themeShade="BF"/>
                          <w:sz w:val="40"/>
                          <w:szCs w:val="40"/>
                        </w:rPr>
                        <w:br/>
                        <w:t>Bloomer Chamber of Commerce Members</w:t>
                      </w:r>
                    </w:p>
                    <w:p w14:paraId="74F2E4DF" w14:textId="77777777" w:rsidR="002B6DA8" w:rsidRPr="00951E59" w:rsidRDefault="002B6DA8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BD0FE9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5458636" wp14:editId="5DFBEC4D">
                <wp:simplePos x="0" y="0"/>
                <wp:positionH relativeFrom="column">
                  <wp:posOffset>130629</wp:posOffset>
                </wp:positionH>
                <wp:positionV relativeFrom="paragraph">
                  <wp:posOffset>6803571</wp:posOffset>
                </wp:positionV>
                <wp:extent cx="1428750" cy="308610"/>
                <wp:effectExtent l="0" t="0" r="0" b="0"/>
                <wp:wrapNone/>
                <wp:docPr id="22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8A1496" w14:textId="77777777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  <w:t>ask the experts &gt;&gt;&gt;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58636" id="Text Box 22" o:spid="_x0000_s1059" type="#_x0000_t202" style="position:absolute;margin-left:10.3pt;margin-top:535.7pt;width:112.5pt;height:24.3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" filled="f" fillcolor="#fffffe" stroked="f" strokecolor="#212120" insetpen="t">
                <v:textbox inset="2.88pt,2.88pt,2.88pt,2.88pt">
                  <w:txbxContent>
                    <w:p w14:paraId="398A1496" w14:textId="77777777" w:rsidR="00BD0FE9" w:rsidRDefault="00BD0FE9" w:rsidP="00BD0FE9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  <w:t>ask the experts &gt;&gt;&gt;</w:t>
                      </w:r>
                    </w:p>
                  </w:txbxContent>
                </v:textbox>
              </v:shape>
            </w:pict>
          </mc:Fallback>
        </mc:AlternateContent>
      </w:r>
    </w:p>
    <w:p w14:paraId="543E1894" w14:textId="083FD21C" w:rsidR="00002163" w:rsidRDefault="00B14809"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4CF1D588" wp14:editId="696A3304">
                <wp:simplePos x="0" y="0"/>
                <wp:positionH relativeFrom="column">
                  <wp:posOffset>266700</wp:posOffset>
                </wp:positionH>
                <wp:positionV relativeFrom="paragraph">
                  <wp:posOffset>7105014</wp:posOffset>
                </wp:positionV>
                <wp:extent cx="1905000" cy="2105025"/>
                <wp:effectExtent l="0" t="0" r="19050" b="28575"/>
                <wp:wrapNone/>
                <wp:docPr id="1750380249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98FF32" w14:textId="5CE12B50" w:rsidR="00D625DB" w:rsidRDefault="00D625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4772AE" wp14:editId="222D8180">
                                  <wp:extent cx="1780677" cy="2057400"/>
                                  <wp:effectExtent l="0" t="0" r="0" b="0"/>
                                  <wp:docPr id="693492041" name="Picture 85" descr="A blue and yellow poster with a logo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3492041" name="Picture 85" descr="A blue and yellow poster with a logo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8994" cy="20670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1D588" id="Text Box 83" o:spid="_x0000_s1060" type="#_x0000_t202" style="position:absolute;margin-left:21pt;margin-top:559.45pt;width:150pt;height:165.7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" fillcolor="white [3201]" strokeweight=".5pt">
                <v:textbox>
                  <w:txbxContent>
                    <w:p w14:paraId="4398FF32" w14:textId="5CE12B50" w:rsidR="00D625DB" w:rsidRDefault="00D625DB">
                      <w:r>
                        <w:rPr>
                          <w:noProof/>
                        </w:rPr>
                        <w:drawing>
                          <wp:inline distT="0" distB="0" distL="0" distR="0" wp14:anchorId="454772AE" wp14:editId="222D8180">
                            <wp:extent cx="1780677" cy="2057400"/>
                            <wp:effectExtent l="0" t="0" r="0" b="0"/>
                            <wp:docPr id="693492041" name="Picture 85" descr="A blue and yellow poster with a logo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3492041" name="Picture 85" descr="A blue and yellow poster with a logo&#10;&#10;AI-generated content may be incorrect.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8994" cy="20670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456FF87C" wp14:editId="5DB0A706">
                <wp:simplePos x="0" y="0"/>
                <wp:positionH relativeFrom="column">
                  <wp:posOffset>2228850</wp:posOffset>
                </wp:positionH>
                <wp:positionV relativeFrom="paragraph">
                  <wp:posOffset>6362065</wp:posOffset>
                </wp:positionV>
                <wp:extent cx="4876800" cy="2828925"/>
                <wp:effectExtent l="0" t="0" r="19050" b="28575"/>
                <wp:wrapNone/>
                <wp:docPr id="766575362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282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991C81" w14:textId="6E7C5CF2" w:rsidR="00BC1B85" w:rsidRDefault="00BC1B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069F55" wp14:editId="42C3BDB4">
                                  <wp:extent cx="4829175" cy="2714625"/>
                                  <wp:effectExtent l="0" t="0" r="9525" b="9525"/>
                                  <wp:docPr id="1863414072" name="Picture 82" descr="A collage of flower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3414072" name="Picture 82" descr="A collage of flower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9175" cy="2714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FF87C" id="_x0000_s1061" type="#_x0000_t202" style="position:absolute;margin-left:175.5pt;margin-top:500.95pt;width:384pt;height:222.7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" fillcolor="white [3201]" strokeweight=".5pt">
                <v:textbox>
                  <w:txbxContent>
                    <w:p w14:paraId="57991C81" w14:textId="6E7C5CF2" w:rsidR="00BC1B85" w:rsidRDefault="00BC1B85">
                      <w:r>
                        <w:rPr>
                          <w:noProof/>
                        </w:rPr>
                        <w:drawing>
                          <wp:inline distT="0" distB="0" distL="0" distR="0" wp14:anchorId="34069F55" wp14:editId="42C3BDB4">
                            <wp:extent cx="4829175" cy="2714625"/>
                            <wp:effectExtent l="0" t="0" r="9525" b="9525"/>
                            <wp:docPr id="1863414072" name="Picture 82" descr="A collage of flower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3414072" name="Picture 82" descr="A collage of flowers&#10;&#10;AI-generated content may be incorrect.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9175" cy="2714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5747">
        <w:br w:type="page"/>
      </w:r>
    </w:p>
    <w:p w14:paraId="623AD9AB" w14:textId="2A047954" w:rsidR="003F330E" w:rsidRDefault="00ED1A71">
      <w:r w:rsidRPr="00ED1A71">
        <w:rPr>
          <w:noProof/>
          <w:color w:val="7A6F30"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757056" behindDoc="0" locked="0" layoutInCell="1" allowOverlap="1" wp14:anchorId="2106F0B5" wp14:editId="3473F71D">
                <wp:simplePos x="0" y="0"/>
                <wp:positionH relativeFrom="column">
                  <wp:posOffset>-104775</wp:posOffset>
                </wp:positionH>
                <wp:positionV relativeFrom="paragraph">
                  <wp:posOffset>161290</wp:posOffset>
                </wp:positionV>
                <wp:extent cx="4991100" cy="5602605"/>
                <wp:effectExtent l="0" t="0" r="19050" b="17145"/>
                <wp:wrapThrough wrapText="bothSides">
                  <wp:wrapPolygon edited="0">
                    <wp:start x="0" y="0"/>
                    <wp:lineTo x="0" y="21593"/>
                    <wp:lineTo x="21600" y="21593"/>
                    <wp:lineTo x="21600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560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7CE50" w14:textId="251E924C" w:rsidR="00ED1A71" w:rsidRDefault="00ED1A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DF370B" wp14:editId="193F3A70">
                                  <wp:extent cx="4848225" cy="5502275"/>
                                  <wp:effectExtent l="0" t="0" r="9525" b="3175"/>
                                  <wp:docPr id="1781134615" name="Picture 86" descr="A yellow and black poster with tex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81134615" name="Picture 86" descr="A yellow and black poster with tex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48225" cy="5502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6F0B5" id="Text Box 2" o:spid="_x0000_s1062" type="#_x0000_t202" style="position:absolute;margin-left:-8.25pt;margin-top:12.7pt;width:393pt;height:441.15pt;z-index:251757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">
                <v:textbox>
                  <w:txbxContent>
                    <w:p w14:paraId="1D97CE50" w14:textId="251E924C" w:rsidR="00ED1A71" w:rsidRDefault="00ED1A71">
                      <w:r>
                        <w:rPr>
                          <w:noProof/>
                        </w:rPr>
                        <w:drawing>
                          <wp:inline distT="0" distB="0" distL="0" distR="0" wp14:anchorId="20DF370B" wp14:editId="193F3A70">
                            <wp:extent cx="4848225" cy="5502275"/>
                            <wp:effectExtent l="0" t="0" r="9525" b="3175"/>
                            <wp:docPr id="1781134615" name="Picture 86" descr="A yellow and black poster with tex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81134615" name="Picture 86" descr="A yellow and black poster with text&#10;&#10;AI-generated content may be incorrect.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48225" cy="5502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5BF072A" w14:textId="327E1550" w:rsidR="00754780" w:rsidRDefault="006B0026">
      <w:pPr>
        <w:rPr>
          <w:color w:val="7A6F3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651BD120" wp14:editId="348537ED">
                <wp:simplePos x="0" y="0"/>
                <wp:positionH relativeFrom="column">
                  <wp:posOffset>4924425</wp:posOffset>
                </wp:positionH>
                <wp:positionV relativeFrom="paragraph">
                  <wp:posOffset>12700</wp:posOffset>
                </wp:positionV>
                <wp:extent cx="2419350" cy="2266950"/>
                <wp:effectExtent l="0" t="0" r="19050" b="19050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CCE6F4" w14:textId="3A0642AE" w:rsidR="004440B9" w:rsidRDefault="004440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38F271" wp14:editId="74EB8499">
                                  <wp:extent cx="2230120" cy="2133600"/>
                                  <wp:effectExtent l="0" t="0" r="0" b="0"/>
                                  <wp:docPr id="273" name="Picture 273" descr="A picture containing text, grass, sky, out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3" name="Picture 273" descr="A picture containing text, grass, sky, outdoo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0120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BD120" id="Text Box 272" o:spid="_x0000_s1063" type="#_x0000_t202" style="position:absolute;margin-left:387.75pt;margin-top:1pt;width:190.5pt;height:178.5pt;z-index:251717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" fillcolor="white [3201]" strokeweight=".5pt">
                <v:textbox>
                  <w:txbxContent>
                    <w:p w14:paraId="6ECCE6F4" w14:textId="3A0642AE" w:rsidR="004440B9" w:rsidRDefault="004440B9">
                      <w:r>
                        <w:rPr>
                          <w:noProof/>
                        </w:rPr>
                        <w:drawing>
                          <wp:inline distT="0" distB="0" distL="0" distR="0" wp14:anchorId="1D38F271" wp14:editId="74EB8499">
                            <wp:extent cx="2230120" cy="2133600"/>
                            <wp:effectExtent l="0" t="0" r="0" b="0"/>
                            <wp:docPr id="273" name="Picture 273" descr="A picture containing text, grass, sky, out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3" name="Picture 273" descr="A picture containing text, grass, sky, outdoor&#10;&#10;Description automatically generated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0120" cy="2133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0015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8EB1BEE" wp14:editId="3D7F861E">
                <wp:simplePos x="0" y="0"/>
                <wp:positionH relativeFrom="column">
                  <wp:posOffset>779145</wp:posOffset>
                </wp:positionH>
                <wp:positionV relativeFrom="paragraph">
                  <wp:posOffset>6716395</wp:posOffset>
                </wp:positionV>
                <wp:extent cx="1457325" cy="351790"/>
                <wp:effectExtent l="0" t="0" r="9525" b="0"/>
                <wp:wrapNone/>
                <wp:docPr id="2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F441E6" w14:textId="0DF83138" w:rsidR="003F330E" w:rsidRDefault="003F330E" w:rsidP="003F330E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B1BEE" id="Text Box 31" o:spid="_x0000_s1064" type="#_x0000_t202" style="position:absolute;margin-left:61.35pt;margin-top:528.85pt;width:114.75pt;height:27.7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16F441E6" w14:textId="0DF83138" w:rsidR="003F330E" w:rsidRDefault="003F330E" w:rsidP="003F330E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5F1EA0" w14:textId="77777777" w:rsidR="00155114" w:rsidRDefault="00155114"/>
    <w:p w14:paraId="7BE0F82B" w14:textId="77777777" w:rsidR="00155114" w:rsidRDefault="00155114"/>
    <w:p w14:paraId="6341ED3C" w14:textId="77777777" w:rsidR="00155114" w:rsidRDefault="00155114"/>
    <w:p w14:paraId="6250C5FE" w14:textId="77777777" w:rsidR="00002163" w:rsidRDefault="00002163"/>
    <w:p w14:paraId="224F8122" w14:textId="77777777" w:rsidR="005974A0" w:rsidRDefault="005974A0"/>
    <w:p w14:paraId="035EF5E7" w14:textId="64A18017" w:rsidR="004E644B" w:rsidRDefault="00ED1A71"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07BFD25" wp14:editId="4358FBAF">
                <wp:simplePos x="0" y="0"/>
                <wp:positionH relativeFrom="column">
                  <wp:posOffset>5076825</wp:posOffset>
                </wp:positionH>
                <wp:positionV relativeFrom="paragraph">
                  <wp:posOffset>1976120</wp:posOffset>
                </wp:positionV>
                <wp:extent cx="2149475" cy="2762250"/>
                <wp:effectExtent l="0" t="0" r="3175" b="0"/>
                <wp:wrapNone/>
                <wp:docPr id="1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276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47B27A" w14:textId="500D8B38" w:rsidR="00725747" w:rsidRPr="00F06119" w:rsidRDefault="00ED1A71" w:rsidP="003F330E">
                            <w:pPr>
                              <w:widowControl w:val="0"/>
                              <w:spacing w:line="360" w:lineRule="exact"/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>E</w:t>
                            </w:r>
                            <w:r w:rsidR="004440B9" w:rsidRPr="00F06119"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nter a unit in both the summer </w:t>
                            </w:r>
                            <w:r w:rsidR="00725747" w:rsidRPr="00F06119"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>P</w:t>
                            </w:r>
                            <w:r w:rsidR="004440B9" w:rsidRPr="00F06119"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>arade on Augu</w:t>
                            </w:r>
                            <w:r w:rsidR="00F231B7" w:rsidRPr="00F06119"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st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>10</w:t>
                            </w:r>
                            <w:r w:rsidRPr="00ED1A71"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</w:p>
                          <w:p w14:paraId="7F30E8F8" w14:textId="29A7D595" w:rsidR="003F330E" w:rsidRDefault="004440B9" w:rsidP="003F330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F06119"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>and the</w:t>
                            </w:r>
                            <w:r w:rsidR="00F231B7" w:rsidRPr="00F06119"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ED1A71"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>5</w:t>
                            </w:r>
                            <w:r w:rsidR="00ED1A71" w:rsidRPr="00ED1A71"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="00ED1A71"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F06119"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Annual Christmas Parade on December </w:t>
                            </w:r>
                            <w:r w:rsidR="00ED1A71"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>13</w:t>
                            </w:r>
                            <w:r w:rsidR="00ED1A71" w:rsidRPr="00ED1A71"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="00ED1A71"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>!</w:t>
                            </w:r>
                            <w:r w:rsidR="00725747" w:rsidRPr="00F06119"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br/>
                              <w:t>Great ways to show case your business and to show your support!</w:t>
                            </w:r>
                            <w:r w:rsidR="00754780"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br/>
                              <w:t>_______________________________</w:t>
                            </w:r>
                            <w:r w:rsidR="00754780"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br/>
                              <w:t xml:space="preserve"> </w:t>
                            </w:r>
                            <w:r w:rsidR="00754780" w:rsidRPr="00754780"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Promotional Committee Meetings</w:t>
                            </w:r>
                            <w:r w:rsidR="00754780"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br/>
                              <w:t xml:space="preserve">Join us the last Monday of each month at 8am </w:t>
                            </w:r>
                            <w:r w:rsidR="00AA28AA"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t>at Xpo’s Coffee Market to plan upcoming retail promotional events.</w:t>
                            </w:r>
                            <w:r w:rsidR="00AA28AA"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br/>
                            </w:r>
                            <w:r w:rsidR="00725747"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br/>
                            </w:r>
                          </w:p>
                          <w:p w14:paraId="31A31FD0" w14:textId="77777777" w:rsidR="004440B9" w:rsidRDefault="004440B9" w:rsidP="003F330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BFD25" id="Text Box 181" o:spid="_x0000_s1065" type="#_x0000_t202" style="position:absolute;margin-left:399.75pt;margin-top:155.6pt;width:169.25pt;height:217.5pt;z-index:25169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" filled="f" fillcolor="#fffffe" stroked="f" strokecolor="#212120" insetpen="t">
                <v:textbox inset="2.88pt,2.88pt,2.88pt,2.88pt">
                  <w:txbxContent>
                    <w:p w14:paraId="1147B27A" w14:textId="500D8B38" w:rsidR="00725747" w:rsidRPr="00F06119" w:rsidRDefault="00ED1A71" w:rsidP="003F330E">
                      <w:pPr>
                        <w:widowControl w:val="0"/>
                        <w:spacing w:line="360" w:lineRule="exact"/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  <w:vertAlign w:val="superscript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  <w:t>E</w:t>
                      </w:r>
                      <w:r w:rsidR="004440B9" w:rsidRPr="00F06119"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  <w:t xml:space="preserve">nter a unit in both the summer </w:t>
                      </w:r>
                      <w:r w:rsidR="00725747" w:rsidRPr="00F06119"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  <w:t>P</w:t>
                      </w:r>
                      <w:r w:rsidR="004440B9" w:rsidRPr="00F06119"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  <w:t>arade on Augu</w:t>
                      </w:r>
                      <w:r w:rsidR="00F231B7" w:rsidRPr="00F06119"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  <w:t xml:space="preserve">st </w:t>
                      </w:r>
                      <w:r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  <w:t>10</w:t>
                      </w:r>
                      <w:r w:rsidRPr="00ED1A71"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  <w:vertAlign w:val="superscript"/>
                        </w:rPr>
                        <w:t>th</w:t>
                      </w:r>
                    </w:p>
                    <w:p w14:paraId="7F30E8F8" w14:textId="29A7D595" w:rsidR="003F330E" w:rsidRDefault="004440B9" w:rsidP="003F330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  <w:r w:rsidRPr="00F06119"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  <w:t>and the</w:t>
                      </w:r>
                      <w:r w:rsidR="00F231B7" w:rsidRPr="00F06119"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  <w:t xml:space="preserve"> </w:t>
                      </w:r>
                      <w:r w:rsidR="00ED1A71"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  <w:t>5</w:t>
                      </w:r>
                      <w:r w:rsidR="00ED1A71" w:rsidRPr="00ED1A71"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="00ED1A71"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  <w:t xml:space="preserve"> </w:t>
                      </w:r>
                      <w:r w:rsidRPr="00F06119"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  <w:t xml:space="preserve">Annual Christmas Parade on December </w:t>
                      </w:r>
                      <w:r w:rsidR="00ED1A71"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  <w:t>13</w:t>
                      </w:r>
                      <w:r w:rsidR="00ED1A71" w:rsidRPr="00ED1A71"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="00ED1A71"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  <w:t>!</w:t>
                      </w:r>
                      <w:r w:rsidR="00725747" w:rsidRPr="00F06119"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  <w:br/>
                        <w:t>Great ways to show case your business and to show your support!</w:t>
                      </w:r>
                      <w:r w:rsidR="00754780">
                        <w:rPr>
                          <w:i/>
                          <w:iCs/>
                          <w:sz w:val="21"/>
                          <w:szCs w:val="21"/>
                        </w:rPr>
                        <w:br/>
                        <w:t>_______________________________</w:t>
                      </w:r>
                      <w:r w:rsidR="00754780">
                        <w:rPr>
                          <w:i/>
                          <w:iCs/>
                          <w:sz w:val="21"/>
                          <w:szCs w:val="21"/>
                        </w:rPr>
                        <w:br/>
                        <w:t xml:space="preserve"> </w:t>
                      </w:r>
                      <w:r w:rsidR="00754780" w:rsidRPr="00754780">
                        <w:rPr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  <w:t>Promotional Committee Meetings</w:t>
                      </w:r>
                      <w:r w:rsidR="00754780">
                        <w:rPr>
                          <w:i/>
                          <w:iCs/>
                          <w:sz w:val="21"/>
                          <w:szCs w:val="21"/>
                        </w:rPr>
                        <w:br/>
                        <w:t xml:space="preserve">Join us the last Monday of each month at 8am </w:t>
                      </w:r>
                      <w:r w:rsidR="00AA28AA">
                        <w:rPr>
                          <w:i/>
                          <w:iCs/>
                          <w:sz w:val="21"/>
                          <w:szCs w:val="21"/>
                        </w:rPr>
                        <w:t>at Xpo’s Coffee Market to plan upcoming retail promotional events.</w:t>
                      </w:r>
                      <w:r w:rsidR="00AA28AA">
                        <w:rPr>
                          <w:i/>
                          <w:iCs/>
                          <w:sz w:val="21"/>
                          <w:szCs w:val="21"/>
                        </w:rPr>
                        <w:br/>
                      </w:r>
                      <w:r w:rsidR="00725747">
                        <w:rPr>
                          <w:i/>
                          <w:iCs/>
                          <w:sz w:val="21"/>
                          <w:szCs w:val="21"/>
                        </w:rPr>
                        <w:br/>
                      </w:r>
                    </w:p>
                    <w:p w14:paraId="31A31FD0" w14:textId="77777777" w:rsidR="004440B9" w:rsidRDefault="004440B9" w:rsidP="003F330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1BEC"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634591FC" wp14:editId="342B0F76">
                <wp:simplePos x="0" y="0"/>
                <wp:positionH relativeFrom="column">
                  <wp:posOffset>85725</wp:posOffset>
                </wp:positionH>
                <wp:positionV relativeFrom="paragraph">
                  <wp:posOffset>5090795</wp:posOffset>
                </wp:positionV>
                <wp:extent cx="3886200" cy="3667125"/>
                <wp:effectExtent l="0" t="0" r="19050" b="28575"/>
                <wp:wrapNone/>
                <wp:docPr id="56346148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3667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E516B0" w14:textId="5D1CE892" w:rsidR="00831BEC" w:rsidRDefault="007D42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1321E7" wp14:editId="40A764C6">
                                  <wp:extent cx="3752850" cy="3619500"/>
                                  <wp:effectExtent l="0" t="0" r="0" b="0"/>
                                  <wp:docPr id="468498765" name="Picture 85" descr="A poster for a meat animal auctio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8498765" name="Picture 85" descr="A poster for a meat animal auction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52850" cy="3619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591FC" id="_x0000_s1066" type="#_x0000_t202" style="position:absolute;margin-left:6.75pt;margin-top:400.85pt;width:306pt;height:288.75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" fillcolor="white [3201]" strokeweight=".5pt">
                <v:textbox>
                  <w:txbxContent>
                    <w:p w14:paraId="00E516B0" w14:textId="5D1CE892" w:rsidR="00831BEC" w:rsidRDefault="007D42CC">
                      <w:r>
                        <w:rPr>
                          <w:noProof/>
                        </w:rPr>
                        <w:drawing>
                          <wp:inline distT="0" distB="0" distL="0" distR="0" wp14:anchorId="391321E7" wp14:editId="40A764C6">
                            <wp:extent cx="3752850" cy="3619500"/>
                            <wp:effectExtent l="0" t="0" r="0" b="0"/>
                            <wp:docPr id="468498765" name="Picture 85" descr="A poster for a meat animal auctio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8498765" name="Picture 85" descr="A poster for a meat animal auction&#10;&#10;AI-generated content may be incorrect.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52850" cy="3619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1BEC"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253228C6" wp14:editId="124AFC83">
                <wp:simplePos x="0" y="0"/>
                <wp:positionH relativeFrom="column">
                  <wp:posOffset>4076700</wp:posOffset>
                </wp:positionH>
                <wp:positionV relativeFrom="paragraph">
                  <wp:posOffset>6957695</wp:posOffset>
                </wp:positionV>
                <wp:extent cx="3267075" cy="1800225"/>
                <wp:effectExtent l="0" t="0" r="28575" b="28575"/>
                <wp:wrapNone/>
                <wp:docPr id="142207015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800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8AA69A" w14:textId="1230BDFE" w:rsidR="00831BEC" w:rsidRPr="00D178B4" w:rsidRDefault="00831BEC" w:rsidP="00831BEC">
                            <w:pPr>
                              <w:spacing w:after="160" w:line="259" w:lineRule="auto"/>
                              <w:jc w:val="center"/>
                              <w:rPr>
                                <w:rFonts w:ascii="Bangle" w:eastAsia="Calibri" w:hAnsi="Bangle"/>
                                <w:b/>
                                <w:color w:val="FF0000"/>
                                <w:kern w:val="0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D178B4">
                              <w:rPr>
                                <w:rFonts w:ascii="Bangle" w:eastAsia="Calibri" w:hAnsi="Bangle"/>
                                <w:b/>
                                <w:color w:val="FF0000"/>
                                <w:kern w:val="0"/>
                                <w:sz w:val="44"/>
                                <w:szCs w:val="44"/>
                                <w:u w:val="single"/>
                              </w:rPr>
                              <w:t>Merchant Space Available for 202</w:t>
                            </w:r>
                            <w:r w:rsidR="00ED1A71">
                              <w:rPr>
                                <w:rFonts w:ascii="Bangle" w:eastAsia="Calibri" w:hAnsi="Bangle"/>
                                <w:b/>
                                <w:color w:val="FF0000"/>
                                <w:kern w:val="0"/>
                                <w:sz w:val="44"/>
                                <w:szCs w:val="44"/>
                                <w:u w:val="single"/>
                              </w:rPr>
                              <w:t>5</w:t>
                            </w:r>
                            <w:r w:rsidRPr="00D178B4">
                              <w:rPr>
                                <w:rFonts w:ascii="Bangle" w:eastAsia="Calibri" w:hAnsi="Bangle"/>
                                <w:b/>
                                <w:color w:val="FF0000"/>
                                <w:kern w:val="0"/>
                                <w:sz w:val="44"/>
                                <w:szCs w:val="44"/>
                                <w:u w:val="single"/>
                              </w:rPr>
                              <w:t xml:space="preserve"> Fair</w:t>
                            </w:r>
                          </w:p>
                          <w:p w14:paraId="0CED642D" w14:textId="10E0F730" w:rsidR="00831BEC" w:rsidRPr="00D178B4" w:rsidRDefault="00831BEC" w:rsidP="00831BEC">
                            <w:pPr>
                              <w:spacing w:after="160" w:line="259" w:lineRule="auto"/>
                              <w:jc w:val="center"/>
                              <w:rPr>
                                <w:rFonts w:ascii="Bangle" w:eastAsia="Calibri" w:hAnsi="Bangle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D178B4">
                              <w:rPr>
                                <w:rFonts w:ascii="Bangle" w:eastAsia="Calibri" w:hAnsi="Bangle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If your business is interested in having a booth in one of the merchant buildings at this </w:t>
                            </w:r>
                            <w:r w:rsidRPr="00D178B4">
                              <w:rPr>
                                <w:rFonts w:ascii="Bangle" w:eastAsia="Calibri" w:hAnsi="Bangle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Pr="00D178B4">
                              <w:rPr>
                                <w:rFonts w:ascii="Bangle" w:eastAsia="Calibri" w:hAnsi="Bangle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years</w:t>
                            </w:r>
                            <w:proofErr w:type="spellEnd"/>
                            <w:r w:rsidRPr="00D178B4">
                              <w:rPr>
                                <w:rFonts w:ascii="Bangle" w:eastAsia="Calibri" w:hAnsi="Bangle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fair.  Both single and double booths are available</w:t>
                            </w:r>
                            <w:r w:rsidRPr="00D178B4">
                              <w:rPr>
                                <w:rFonts w:ascii="Bangle" w:eastAsia="Calibri" w:hAnsi="Bangle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>.</w:t>
                            </w:r>
                            <w:r w:rsidRPr="00831BEC">
                              <w:rPr>
                                <w:rFonts w:ascii="Bangle" w:eastAsia="Calibri" w:hAnsi="Bangle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31BEC">
                              <w:rPr>
                                <w:rFonts w:ascii="Bangle" w:eastAsia="Calibri" w:hAnsi="Bangle"/>
                                <w:b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  <w:u w:val="single"/>
                              </w:rPr>
                              <w:t>Contact us at 715-568-3339.</w:t>
                            </w:r>
                          </w:p>
                          <w:p w14:paraId="4E265902" w14:textId="0A28B98A" w:rsidR="00831BEC" w:rsidRPr="00D178B4" w:rsidRDefault="00831BEC" w:rsidP="00831BEC">
                            <w:pPr>
                              <w:spacing w:after="160" w:line="259" w:lineRule="auto"/>
                              <w:jc w:val="center"/>
                              <w:rPr>
                                <w:rFonts w:ascii="Bangle" w:eastAsia="Calibri" w:hAnsi="Bangle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</w:pPr>
                          </w:p>
                          <w:p w14:paraId="30318442" w14:textId="77777777" w:rsidR="00831BEC" w:rsidRPr="00D178B4" w:rsidRDefault="00831BEC" w:rsidP="00831BEC">
                            <w:pPr>
                              <w:spacing w:after="160" w:line="259" w:lineRule="auto"/>
                              <w:jc w:val="center"/>
                              <w:rPr>
                                <w:rFonts w:ascii="Bangle" w:eastAsia="Calibri" w:hAnsi="Bangle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bookmarkStart w:id="6" w:name="_Hlk157739438"/>
                            <w:r w:rsidRPr="00D178B4">
                              <w:rPr>
                                <w:rFonts w:ascii="Bangle" w:eastAsia="Calibri" w:hAnsi="Bangle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contact Rod at 715-568-3339.</w:t>
                            </w:r>
                          </w:p>
                          <w:bookmarkEnd w:id="6"/>
                          <w:p w14:paraId="5B8F23E5" w14:textId="77777777" w:rsidR="00831BEC" w:rsidRDefault="00831B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228C6" id="_x0000_s1067" type="#_x0000_t202" style="position:absolute;margin-left:321pt;margin-top:547.85pt;width:257.25pt;height:141.75pt;z-index:251747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" fillcolor="white [3201]" strokeweight=".5pt">
                <v:textbox>
                  <w:txbxContent>
                    <w:p w14:paraId="5C8AA69A" w14:textId="1230BDFE" w:rsidR="00831BEC" w:rsidRPr="00D178B4" w:rsidRDefault="00831BEC" w:rsidP="00831BEC">
                      <w:pPr>
                        <w:spacing w:after="160" w:line="259" w:lineRule="auto"/>
                        <w:jc w:val="center"/>
                        <w:rPr>
                          <w:rFonts w:ascii="Bangle" w:eastAsia="Calibri" w:hAnsi="Bangle"/>
                          <w:b/>
                          <w:color w:val="FF0000"/>
                          <w:kern w:val="0"/>
                          <w:sz w:val="44"/>
                          <w:szCs w:val="44"/>
                          <w:u w:val="single"/>
                        </w:rPr>
                      </w:pPr>
                      <w:r w:rsidRPr="00D178B4">
                        <w:rPr>
                          <w:rFonts w:ascii="Bangle" w:eastAsia="Calibri" w:hAnsi="Bangle"/>
                          <w:b/>
                          <w:color w:val="FF0000"/>
                          <w:kern w:val="0"/>
                          <w:sz w:val="44"/>
                          <w:szCs w:val="44"/>
                          <w:u w:val="single"/>
                        </w:rPr>
                        <w:t>Merchant Space Available for 202</w:t>
                      </w:r>
                      <w:r w:rsidR="00ED1A71">
                        <w:rPr>
                          <w:rFonts w:ascii="Bangle" w:eastAsia="Calibri" w:hAnsi="Bangle"/>
                          <w:b/>
                          <w:color w:val="FF0000"/>
                          <w:kern w:val="0"/>
                          <w:sz w:val="44"/>
                          <w:szCs w:val="44"/>
                          <w:u w:val="single"/>
                        </w:rPr>
                        <w:t>5</w:t>
                      </w:r>
                      <w:r w:rsidRPr="00D178B4">
                        <w:rPr>
                          <w:rFonts w:ascii="Bangle" w:eastAsia="Calibri" w:hAnsi="Bangle"/>
                          <w:b/>
                          <w:color w:val="FF0000"/>
                          <w:kern w:val="0"/>
                          <w:sz w:val="44"/>
                          <w:szCs w:val="44"/>
                          <w:u w:val="single"/>
                        </w:rPr>
                        <w:t xml:space="preserve"> Fair</w:t>
                      </w:r>
                    </w:p>
                    <w:p w14:paraId="0CED642D" w14:textId="10E0F730" w:rsidR="00831BEC" w:rsidRPr="00D178B4" w:rsidRDefault="00831BEC" w:rsidP="00831BEC">
                      <w:pPr>
                        <w:spacing w:after="160" w:line="259" w:lineRule="auto"/>
                        <w:jc w:val="center"/>
                        <w:rPr>
                          <w:rFonts w:ascii="Bangle" w:eastAsia="Calibri" w:hAnsi="Bangle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D178B4">
                        <w:rPr>
                          <w:rFonts w:ascii="Bangle" w:eastAsia="Calibri" w:hAnsi="Bangle"/>
                          <w:color w:val="auto"/>
                          <w:kern w:val="0"/>
                          <w:sz w:val="22"/>
                          <w:szCs w:val="22"/>
                        </w:rPr>
                        <w:t xml:space="preserve">If your business is interested in having a booth in one of the merchant buildings at this </w:t>
                      </w:r>
                      <w:r w:rsidRPr="00D178B4">
                        <w:rPr>
                          <w:rFonts w:ascii="Bangle" w:eastAsia="Calibri" w:hAnsi="Bangle"/>
                          <w:color w:val="auto"/>
                          <w:kern w:val="0"/>
                          <w:sz w:val="22"/>
                          <w:szCs w:val="22"/>
                        </w:rPr>
                        <w:br/>
                      </w:r>
                      <w:proofErr w:type="spellStart"/>
                      <w:r w:rsidRPr="00D178B4">
                        <w:rPr>
                          <w:rFonts w:ascii="Bangle" w:eastAsia="Calibri" w:hAnsi="Bangle"/>
                          <w:color w:val="auto"/>
                          <w:kern w:val="0"/>
                          <w:sz w:val="22"/>
                          <w:szCs w:val="22"/>
                        </w:rPr>
                        <w:t>years</w:t>
                      </w:r>
                      <w:proofErr w:type="spellEnd"/>
                      <w:r w:rsidRPr="00D178B4">
                        <w:rPr>
                          <w:rFonts w:ascii="Bangle" w:eastAsia="Calibri" w:hAnsi="Bangle"/>
                          <w:color w:val="auto"/>
                          <w:kern w:val="0"/>
                          <w:sz w:val="22"/>
                          <w:szCs w:val="22"/>
                        </w:rPr>
                        <w:t xml:space="preserve"> fair.  Both single and double booths are available</w:t>
                      </w:r>
                      <w:r w:rsidRPr="00D178B4">
                        <w:rPr>
                          <w:rFonts w:ascii="Bangle" w:eastAsia="Calibri" w:hAnsi="Bangle"/>
                          <w:color w:val="auto"/>
                          <w:kern w:val="0"/>
                          <w:sz w:val="22"/>
                          <w:szCs w:val="24"/>
                        </w:rPr>
                        <w:t>.</w:t>
                      </w:r>
                      <w:r w:rsidRPr="00831BEC">
                        <w:rPr>
                          <w:rFonts w:ascii="Bangle" w:eastAsia="Calibri" w:hAnsi="Bangle"/>
                          <w:color w:val="auto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831BEC">
                        <w:rPr>
                          <w:rFonts w:ascii="Bangle" w:eastAsia="Calibri" w:hAnsi="Bangle"/>
                          <w:b/>
                          <w:bCs/>
                          <w:color w:val="auto"/>
                          <w:kern w:val="0"/>
                          <w:sz w:val="22"/>
                          <w:szCs w:val="22"/>
                          <w:u w:val="single"/>
                        </w:rPr>
                        <w:t>Contact us at 715-568-3339.</w:t>
                      </w:r>
                    </w:p>
                    <w:p w14:paraId="4E265902" w14:textId="0A28B98A" w:rsidR="00831BEC" w:rsidRPr="00D178B4" w:rsidRDefault="00831BEC" w:rsidP="00831BEC">
                      <w:pPr>
                        <w:spacing w:after="160" w:line="259" w:lineRule="auto"/>
                        <w:jc w:val="center"/>
                        <w:rPr>
                          <w:rFonts w:ascii="Bangle" w:eastAsia="Calibri" w:hAnsi="Bangle"/>
                          <w:color w:val="auto"/>
                          <w:kern w:val="0"/>
                          <w:sz w:val="22"/>
                          <w:szCs w:val="24"/>
                        </w:rPr>
                      </w:pPr>
                    </w:p>
                    <w:p w14:paraId="30318442" w14:textId="77777777" w:rsidR="00831BEC" w:rsidRPr="00D178B4" w:rsidRDefault="00831BEC" w:rsidP="00831BEC">
                      <w:pPr>
                        <w:spacing w:after="160" w:line="259" w:lineRule="auto"/>
                        <w:jc w:val="center"/>
                        <w:rPr>
                          <w:rFonts w:ascii="Bangle" w:eastAsia="Calibri" w:hAnsi="Bangle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bookmarkStart w:id="7" w:name="_Hlk157739438"/>
                      <w:r w:rsidRPr="00D178B4">
                        <w:rPr>
                          <w:rFonts w:ascii="Bangle" w:eastAsia="Calibri" w:hAnsi="Bangle"/>
                          <w:color w:val="auto"/>
                          <w:kern w:val="0"/>
                          <w:sz w:val="22"/>
                          <w:szCs w:val="22"/>
                        </w:rPr>
                        <w:t>contact Rod at 715-568-3339.</w:t>
                      </w:r>
                    </w:p>
                    <w:bookmarkEnd w:id="7"/>
                    <w:p w14:paraId="5B8F23E5" w14:textId="77777777" w:rsidR="00831BEC" w:rsidRDefault="00831BEC"/>
                  </w:txbxContent>
                </v:textbox>
              </v:shape>
            </w:pict>
          </mc:Fallback>
        </mc:AlternateContent>
      </w:r>
      <w:r w:rsidR="00D178B4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1DFEDD1" wp14:editId="3FC974C9">
                <wp:simplePos x="0" y="0"/>
                <wp:positionH relativeFrom="column">
                  <wp:posOffset>3933825</wp:posOffset>
                </wp:positionH>
                <wp:positionV relativeFrom="paragraph">
                  <wp:posOffset>5109845</wp:posOffset>
                </wp:positionV>
                <wp:extent cx="3362325" cy="1952625"/>
                <wp:effectExtent l="0" t="0" r="9525" b="9525"/>
                <wp:wrapNone/>
                <wp:docPr id="2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195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F31092" w14:textId="27A657F2" w:rsidR="00D178B4" w:rsidRPr="00D178B4" w:rsidRDefault="003F330E" w:rsidP="00D178B4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color w:val="4F1900"/>
                                <w:sz w:val="36"/>
                                <w:szCs w:val="36"/>
                              </w:rPr>
                            </w:pPr>
                            <w:r w:rsidRPr="00AA28AA">
                              <w:rPr>
                                <w:b/>
                                <w:bCs/>
                                <w:color w:val="7A6F3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178B4" w:rsidRPr="00D178B4">
                              <w:rPr>
                                <w:b/>
                                <w:bCs/>
                                <w:caps/>
                                <w:color w:val="4F1900"/>
                                <w:sz w:val="36"/>
                                <w:szCs w:val="36"/>
                              </w:rPr>
                              <w:t>202</w:t>
                            </w:r>
                            <w:r w:rsidR="007D42CC">
                              <w:rPr>
                                <w:b/>
                                <w:bCs/>
                                <w:caps/>
                                <w:color w:val="4F1900"/>
                                <w:sz w:val="36"/>
                                <w:szCs w:val="36"/>
                              </w:rPr>
                              <w:t>5</w:t>
                            </w:r>
                            <w:r w:rsidR="00D178B4" w:rsidRPr="00D178B4">
                              <w:rPr>
                                <w:b/>
                                <w:bCs/>
                                <w:caps/>
                                <w:color w:val="4F1900"/>
                                <w:sz w:val="36"/>
                                <w:szCs w:val="36"/>
                              </w:rPr>
                              <w:t xml:space="preserve"> appreciation picnic</w:t>
                            </w:r>
                          </w:p>
                          <w:p w14:paraId="00CF851D" w14:textId="77777777" w:rsidR="00D178B4" w:rsidRPr="00D178B4" w:rsidRDefault="00D178B4" w:rsidP="00D178B4">
                            <w:pPr>
                              <w:rPr>
                                <w:rFonts w:ascii="Verdana" w:hAnsi="Verdana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3432555F" w14:textId="3D588240" w:rsidR="00D178B4" w:rsidRPr="00D178B4" w:rsidRDefault="00D178B4" w:rsidP="00D178B4">
                            <w:pPr>
                              <w:jc w:val="center"/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178B4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>Plans are now underway for the 202</w:t>
                            </w:r>
                            <w:r w:rsidR="007D42CC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>5</w:t>
                            </w:r>
                            <w:r w:rsidRPr="00D178B4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 xml:space="preserve"> Appreciation Day Picnic to be held on Thursday June </w:t>
                            </w:r>
                            <w:r w:rsidR="007D42CC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>5</w:t>
                            </w:r>
                            <w:r w:rsidR="004C6764" w:rsidRPr="004C6764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4C6764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>,</w:t>
                            </w:r>
                            <w:r w:rsidRPr="00D178B4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 xml:space="preserve"> 202</w:t>
                            </w:r>
                            <w:r w:rsidR="007D42CC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>5</w:t>
                            </w:r>
                            <w:r w:rsidRPr="00D178B4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0A01DAF5" w14:textId="77777777" w:rsidR="00D178B4" w:rsidRPr="00D178B4" w:rsidRDefault="00D178B4" w:rsidP="00D178B4">
                            <w:pPr>
                              <w:jc w:val="center"/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0439A5E3" w14:textId="77777777" w:rsidR="00D178B4" w:rsidRPr="00D178B4" w:rsidRDefault="00D178B4" w:rsidP="00D178B4">
                            <w:pPr>
                              <w:jc w:val="center"/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178B4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>If your business would like to help with this event.</w:t>
                            </w:r>
                          </w:p>
                          <w:p w14:paraId="329DAC20" w14:textId="725B29F7" w:rsidR="00D178B4" w:rsidRPr="00D178B4" w:rsidRDefault="00D178B4" w:rsidP="00D178B4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rFonts w:ascii="Verdana" w:hAnsi="Verdana"/>
                                <w:color w:val="0000FF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D178B4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 xml:space="preserve">Please contact </w:t>
                            </w:r>
                            <w:r w:rsidR="00ED1A71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>the Chamber</w:t>
                            </w:r>
                            <w:r w:rsidRPr="00D178B4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 xml:space="preserve"> at 568-3339 or email us at </w:t>
                            </w:r>
                            <w:hyperlink r:id="rId33" w:history="1">
                              <w:r w:rsidRPr="00D178B4">
                                <w:rPr>
                                  <w:rFonts w:ascii="Verdana" w:hAnsi="Verdana"/>
                                  <w:color w:val="0000FF"/>
                                  <w:sz w:val="22"/>
                                  <w:szCs w:val="22"/>
                                  <w:u w:val="single"/>
                                </w:rPr>
                                <w:t>bchamber@bloomer.net</w:t>
                              </w:r>
                            </w:hyperlink>
                          </w:p>
                          <w:p w14:paraId="65E121B9" w14:textId="77777777" w:rsidR="00D178B4" w:rsidRPr="00D178B4" w:rsidRDefault="00D178B4" w:rsidP="00D178B4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08D7B374" w14:textId="77777777" w:rsidR="00D178B4" w:rsidRPr="00D178B4" w:rsidRDefault="00D178B4" w:rsidP="00D178B4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178B4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>Sponsorships available for:  Kids Games, Bounce Houses, and music</w:t>
                            </w:r>
                          </w:p>
                          <w:p w14:paraId="4AC66AAE" w14:textId="560C20E3" w:rsidR="003F330E" w:rsidRPr="00AA28AA" w:rsidRDefault="003F330E" w:rsidP="003F330E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7A6F3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FEDD1" id="Text Box 29" o:spid="_x0000_s1068" type="#_x0000_t202" style="position:absolute;margin-left:309.75pt;margin-top:402.35pt;width:264.75pt;height:153.7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4DF31092" w14:textId="27A657F2" w:rsidR="00D178B4" w:rsidRPr="00D178B4" w:rsidRDefault="003F330E" w:rsidP="00D178B4">
                      <w:pPr>
                        <w:jc w:val="center"/>
                        <w:rPr>
                          <w:b/>
                          <w:bCs/>
                          <w:caps/>
                          <w:color w:val="4F1900"/>
                          <w:sz w:val="36"/>
                          <w:szCs w:val="36"/>
                        </w:rPr>
                      </w:pPr>
                      <w:r w:rsidRPr="00AA28AA">
                        <w:rPr>
                          <w:b/>
                          <w:bCs/>
                          <w:color w:val="7A6F30"/>
                          <w:sz w:val="32"/>
                          <w:szCs w:val="32"/>
                        </w:rPr>
                        <w:t xml:space="preserve"> </w:t>
                      </w:r>
                      <w:r w:rsidR="00D178B4" w:rsidRPr="00D178B4">
                        <w:rPr>
                          <w:b/>
                          <w:bCs/>
                          <w:caps/>
                          <w:color w:val="4F1900"/>
                          <w:sz w:val="36"/>
                          <w:szCs w:val="36"/>
                        </w:rPr>
                        <w:t>202</w:t>
                      </w:r>
                      <w:r w:rsidR="007D42CC">
                        <w:rPr>
                          <w:b/>
                          <w:bCs/>
                          <w:caps/>
                          <w:color w:val="4F1900"/>
                          <w:sz w:val="36"/>
                          <w:szCs w:val="36"/>
                        </w:rPr>
                        <w:t>5</w:t>
                      </w:r>
                      <w:r w:rsidR="00D178B4" w:rsidRPr="00D178B4">
                        <w:rPr>
                          <w:b/>
                          <w:bCs/>
                          <w:caps/>
                          <w:color w:val="4F1900"/>
                          <w:sz w:val="36"/>
                          <w:szCs w:val="36"/>
                        </w:rPr>
                        <w:t xml:space="preserve"> appreciation picnic</w:t>
                      </w:r>
                    </w:p>
                    <w:p w14:paraId="00CF851D" w14:textId="77777777" w:rsidR="00D178B4" w:rsidRPr="00D178B4" w:rsidRDefault="00D178B4" w:rsidP="00D178B4">
                      <w:pPr>
                        <w:rPr>
                          <w:rFonts w:ascii="Verdana" w:hAnsi="Verdana"/>
                          <w:color w:val="000000"/>
                          <w:sz w:val="16"/>
                          <w:szCs w:val="16"/>
                        </w:rPr>
                      </w:pPr>
                    </w:p>
                    <w:p w14:paraId="3432555F" w14:textId="3D588240" w:rsidR="00D178B4" w:rsidRPr="00D178B4" w:rsidRDefault="00D178B4" w:rsidP="00D178B4">
                      <w:pPr>
                        <w:jc w:val="center"/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</w:pPr>
                      <w:r w:rsidRPr="00D178B4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>Plans are now underway for the 202</w:t>
                      </w:r>
                      <w:r w:rsidR="007D42CC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>5</w:t>
                      </w:r>
                      <w:r w:rsidRPr="00D178B4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 xml:space="preserve"> Appreciation Day Picnic to be held on Thursday June </w:t>
                      </w:r>
                      <w:r w:rsidR="007D42CC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>5</w:t>
                      </w:r>
                      <w:r w:rsidR="004C6764" w:rsidRPr="004C6764">
                        <w:rPr>
                          <w:rFonts w:ascii="Verdana" w:hAnsi="Verdana"/>
                          <w:color w:val="000000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4C6764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>,</w:t>
                      </w:r>
                      <w:r w:rsidRPr="00D178B4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 xml:space="preserve"> 202</w:t>
                      </w:r>
                      <w:r w:rsidR="007D42CC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>5</w:t>
                      </w:r>
                      <w:r w:rsidRPr="00D178B4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0A01DAF5" w14:textId="77777777" w:rsidR="00D178B4" w:rsidRPr="00D178B4" w:rsidRDefault="00D178B4" w:rsidP="00D178B4">
                      <w:pPr>
                        <w:jc w:val="center"/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</w:pPr>
                    </w:p>
                    <w:p w14:paraId="0439A5E3" w14:textId="77777777" w:rsidR="00D178B4" w:rsidRPr="00D178B4" w:rsidRDefault="00D178B4" w:rsidP="00D178B4">
                      <w:pPr>
                        <w:jc w:val="center"/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</w:pPr>
                      <w:r w:rsidRPr="00D178B4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>If your business would like to help with this event.</w:t>
                      </w:r>
                    </w:p>
                    <w:p w14:paraId="329DAC20" w14:textId="725B29F7" w:rsidR="00D178B4" w:rsidRPr="00D178B4" w:rsidRDefault="00D178B4" w:rsidP="00D178B4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rFonts w:ascii="Verdana" w:hAnsi="Verdana"/>
                          <w:color w:val="0000FF"/>
                          <w:sz w:val="22"/>
                          <w:szCs w:val="22"/>
                          <w:u w:val="single"/>
                        </w:rPr>
                      </w:pPr>
                      <w:r w:rsidRPr="00D178B4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 xml:space="preserve">Please contact </w:t>
                      </w:r>
                      <w:r w:rsidR="00ED1A71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>the Chamber</w:t>
                      </w:r>
                      <w:r w:rsidRPr="00D178B4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 xml:space="preserve"> at 568-3339 or email us at </w:t>
                      </w:r>
                      <w:hyperlink r:id="rId34" w:history="1">
                        <w:r w:rsidRPr="00D178B4">
                          <w:rPr>
                            <w:rFonts w:ascii="Verdana" w:hAnsi="Verdana"/>
                            <w:color w:val="0000FF"/>
                            <w:sz w:val="22"/>
                            <w:szCs w:val="22"/>
                            <w:u w:val="single"/>
                          </w:rPr>
                          <w:t>bchamber@bloomer.net</w:t>
                        </w:r>
                      </w:hyperlink>
                    </w:p>
                    <w:p w14:paraId="65E121B9" w14:textId="77777777" w:rsidR="00D178B4" w:rsidRPr="00D178B4" w:rsidRDefault="00D178B4" w:rsidP="00D178B4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</w:pPr>
                    </w:p>
                    <w:p w14:paraId="08D7B374" w14:textId="77777777" w:rsidR="00D178B4" w:rsidRPr="00D178B4" w:rsidRDefault="00D178B4" w:rsidP="00D178B4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</w:pPr>
                      <w:r w:rsidRPr="00D178B4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>Sponsorships available for:  Kids Games, Bounce Houses, and music</w:t>
                      </w:r>
                    </w:p>
                    <w:p w14:paraId="4AC66AAE" w14:textId="560C20E3" w:rsidR="003F330E" w:rsidRPr="00AA28AA" w:rsidRDefault="003F330E" w:rsidP="003F330E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7A6F3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78B4"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7A23481F" wp14:editId="05F6ADD2">
                <wp:simplePos x="0" y="0"/>
                <wp:positionH relativeFrom="column">
                  <wp:posOffset>57149</wp:posOffset>
                </wp:positionH>
                <wp:positionV relativeFrom="paragraph">
                  <wp:posOffset>4986019</wp:posOffset>
                </wp:positionV>
                <wp:extent cx="7324725" cy="0"/>
                <wp:effectExtent l="0" t="0" r="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24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364FC0" id="Straight Connector 13" o:spid="_x0000_s1026" style="position:absolute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5pt,392.6pt" to="581.25pt,39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  <w:r w:rsidR="006B0026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73699205" wp14:editId="4FDF9C2C">
                <wp:simplePos x="0" y="0"/>
                <wp:positionH relativeFrom="column">
                  <wp:posOffset>38100</wp:posOffset>
                </wp:positionH>
                <wp:positionV relativeFrom="paragraph">
                  <wp:posOffset>871220</wp:posOffset>
                </wp:positionV>
                <wp:extent cx="47625" cy="45719"/>
                <wp:effectExtent l="0" t="0" r="28575" b="1206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0C3E0A" w14:textId="77777777" w:rsidR="006B0026" w:rsidRDefault="006B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699205" id="Text Box 11" o:spid="_x0000_s1069" type="#_x0000_t202" style="position:absolute;margin-left:3pt;margin-top:68.6pt;width:3.75pt;height:3.6pt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" fillcolor="white [3201]" strokeweight=".5pt">
                <v:textbox>
                  <w:txbxContent>
                    <w:p w14:paraId="4A0C3E0A" w14:textId="77777777" w:rsidR="006B0026" w:rsidRDefault="006B0026"/>
                  </w:txbxContent>
                </v:textbox>
              </v:shape>
            </w:pict>
          </mc:Fallback>
        </mc:AlternateContent>
      </w:r>
      <w:r w:rsidR="00AA28AA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5502A1C" wp14:editId="2BF0F5F5">
                <wp:simplePos x="0" y="0"/>
                <wp:positionH relativeFrom="margin">
                  <wp:posOffset>4933950</wp:posOffset>
                </wp:positionH>
                <wp:positionV relativeFrom="paragraph">
                  <wp:posOffset>1750695</wp:posOffset>
                </wp:positionV>
                <wp:extent cx="2438400" cy="3126105"/>
                <wp:effectExtent l="0" t="0" r="0" b="0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126105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83873" id="Rectangle 4" o:spid="_x0000_s1026" style="position:absolute;margin-left:388.5pt;margin-top:137.85pt;width:192pt;height:246.15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754780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5994F54" wp14:editId="5248C05F">
                <wp:simplePos x="0" y="0"/>
                <wp:positionH relativeFrom="column">
                  <wp:posOffset>4953000</wp:posOffset>
                </wp:positionH>
                <wp:positionV relativeFrom="paragraph">
                  <wp:posOffset>1741170</wp:posOffset>
                </wp:positionV>
                <wp:extent cx="1360170" cy="238125"/>
                <wp:effectExtent l="0" t="0" r="0" b="9525"/>
                <wp:wrapNone/>
                <wp:docPr id="151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17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CF3BA3" w14:textId="140B5EAB" w:rsidR="003F330E" w:rsidRDefault="004440B9" w:rsidP="003F330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  <w:t>Make Plans Now!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94F54" id="Text Box 153" o:spid="_x0000_s1070" type="#_x0000_t202" style="position:absolute;margin-left:390pt;margin-top:137.1pt;width:107.1pt;height:18.75pt;z-index:25169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55CF3BA3" w14:textId="140B5EAB" w:rsidR="003F330E" w:rsidRDefault="004440B9" w:rsidP="003F330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  <w:t>Make Plans Now!</w:t>
                      </w:r>
                    </w:p>
                  </w:txbxContent>
                </v:textbox>
              </v:shape>
            </w:pict>
          </mc:Fallback>
        </mc:AlternateContent>
      </w:r>
      <w:r w:rsidR="00D17D4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9952" behindDoc="0" locked="0" layoutInCell="1" allowOverlap="1" wp14:anchorId="3209114B" wp14:editId="23DA0EAE">
                <wp:simplePos x="0" y="0"/>
                <wp:positionH relativeFrom="column">
                  <wp:posOffset>4881880</wp:posOffset>
                </wp:positionH>
                <wp:positionV relativeFrom="page">
                  <wp:posOffset>2231390</wp:posOffset>
                </wp:positionV>
                <wp:extent cx="2628900" cy="0"/>
                <wp:effectExtent l="0" t="0" r="0" b="0"/>
                <wp:wrapNone/>
                <wp:docPr id="257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F107C" id="Line 150" o:spid="_x0000_s1026" style="position:absolute;z-index:251709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84.4pt,175.7pt" to="591.4pt,1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</w:p>
    <w:sectPr w:rsidR="004E644B" w:rsidSect="000E7B1B">
      <w:pgSz w:w="12240" w:h="15840" w:code="1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88A1F4" w14:textId="77777777" w:rsidR="00545DE5" w:rsidRDefault="00545DE5" w:rsidP="00B315DB">
      <w:r>
        <w:separator/>
      </w:r>
    </w:p>
  </w:endnote>
  <w:endnote w:type="continuationSeparator" w:id="0">
    <w:p w14:paraId="55FE8463" w14:textId="77777777" w:rsidR="00545DE5" w:rsidRDefault="00545DE5" w:rsidP="00B31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haroni">
    <w:altName w:val="Arial"/>
    <w:charset w:val="B1"/>
    <w:family w:val="auto"/>
    <w:pitch w:val="variable"/>
    <w:sig w:usb0="00000803" w:usb1="00000000" w:usb2="00000000" w:usb3="00000000" w:csb0="00000021" w:csb1="00000000"/>
  </w:font>
  <w:font w:name="Bangle">
    <w:altName w:val="Calibri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C09613" w14:textId="77777777" w:rsidR="00545DE5" w:rsidRDefault="00545DE5" w:rsidP="00B315DB">
      <w:r>
        <w:separator/>
      </w:r>
    </w:p>
  </w:footnote>
  <w:footnote w:type="continuationSeparator" w:id="0">
    <w:p w14:paraId="7D087A7D" w14:textId="77777777" w:rsidR="00545DE5" w:rsidRDefault="00545DE5" w:rsidP="00B315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495"/>
    <w:rsid w:val="00002163"/>
    <w:rsid w:val="00002509"/>
    <w:rsid w:val="00005B0D"/>
    <w:rsid w:val="00006265"/>
    <w:rsid w:val="0003229D"/>
    <w:rsid w:val="00034969"/>
    <w:rsid w:val="00041882"/>
    <w:rsid w:val="00065CEB"/>
    <w:rsid w:val="000966E7"/>
    <w:rsid w:val="000B05B5"/>
    <w:rsid w:val="000D5AC8"/>
    <w:rsid w:val="000E4CE4"/>
    <w:rsid w:val="000E7B1B"/>
    <w:rsid w:val="000F6826"/>
    <w:rsid w:val="00117DEA"/>
    <w:rsid w:val="00120994"/>
    <w:rsid w:val="001255E2"/>
    <w:rsid w:val="00136F9C"/>
    <w:rsid w:val="00146D5A"/>
    <w:rsid w:val="00155114"/>
    <w:rsid w:val="001630DE"/>
    <w:rsid w:val="001D057A"/>
    <w:rsid w:val="001D160D"/>
    <w:rsid w:val="002016B1"/>
    <w:rsid w:val="00214912"/>
    <w:rsid w:val="00216E51"/>
    <w:rsid w:val="0022455B"/>
    <w:rsid w:val="002537AA"/>
    <w:rsid w:val="002628EF"/>
    <w:rsid w:val="0026613C"/>
    <w:rsid w:val="002B6DA8"/>
    <w:rsid w:val="002D1FB8"/>
    <w:rsid w:val="002E00A8"/>
    <w:rsid w:val="0030576E"/>
    <w:rsid w:val="00353796"/>
    <w:rsid w:val="00360EE1"/>
    <w:rsid w:val="003A61DF"/>
    <w:rsid w:val="003A6E80"/>
    <w:rsid w:val="003E091B"/>
    <w:rsid w:val="003E1140"/>
    <w:rsid w:val="003E7E63"/>
    <w:rsid w:val="003F330E"/>
    <w:rsid w:val="003F7660"/>
    <w:rsid w:val="0043105A"/>
    <w:rsid w:val="00437A11"/>
    <w:rsid w:val="004440B9"/>
    <w:rsid w:val="00446FDA"/>
    <w:rsid w:val="00476684"/>
    <w:rsid w:val="00492221"/>
    <w:rsid w:val="004B32A5"/>
    <w:rsid w:val="004C4909"/>
    <w:rsid w:val="004C522E"/>
    <w:rsid w:val="004C6764"/>
    <w:rsid w:val="004C738E"/>
    <w:rsid w:val="004E00E7"/>
    <w:rsid w:val="004E3160"/>
    <w:rsid w:val="004E446D"/>
    <w:rsid w:val="004E644B"/>
    <w:rsid w:val="00503979"/>
    <w:rsid w:val="00517D83"/>
    <w:rsid w:val="00536049"/>
    <w:rsid w:val="00541F0C"/>
    <w:rsid w:val="00545DE5"/>
    <w:rsid w:val="0055033B"/>
    <w:rsid w:val="00582221"/>
    <w:rsid w:val="005974A0"/>
    <w:rsid w:val="005E4542"/>
    <w:rsid w:val="005F6495"/>
    <w:rsid w:val="00600CCC"/>
    <w:rsid w:val="00612F07"/>
    <w:rsid w:val="00627F8F"/>
    <w:rsid w:val="006307FE"/>
    <w:rsid w:val="00636B0C"/>
    <w:rsid w:val="0064196A"/>
    <w:rsid w:val="00642148"/>
    <w:rsid w:val="00653B0B"/>
    <w:rsid w:val="00667E09"/>
    <w:rsid w:val="00685B02"/>
    <w:rsid w:val="006A2727"/>
    <w:rsid w:val="006A6046"/>
    <w:rsid w:val="006B0026"/>
    <w:rsid w:val="006B3926"/>
    <w:rsid w:val="006B7D8A"/>
    <w:rsid w:val="006C3FC1"/>
    <w:rsid w:val="006C5FFD"/>
    <w:rsid w:val="006C7C8E"/>
    <w:rsid w:val="006E13F0"/>
    <w:rsid w:val="006E24EB"/>
    <w:rsid w:val="006F4C6E"/>
    <w:rsid w:val="0071295D"/>
    <w:rsid w:val="00725747"/>
    <w:rsid w:val="00733674"/>
    <w:rsid w:val="00734A10"/>
    <w:rsid w:val="00744915"/>
    <w:rsid w:val="00745292"/>
    <w:rsid w:val="007505DE"/>
    <w:rsid w:val="0075134C"/>
    <w:rsid w:val="00754780"/>
    <w:rsid w:val="00760B32"/>
    <w:rsid w:val="00767C44"/>
    <w:rsid w:val="00771713"/>
    <w:rsid w:val="00772772"/>
    <w:rsid w:val="00784701"/>
    <w:rsid w:val="00786450"/>
    <w:rsid w:val="007B016B"/>
    <w:rsid w:val="007B46E6"/>
    <w:rsid w:val="007C0988"/>
    <w:rsid w:val="007D42CC"/>
    <w:rsid w:val="007E15C3"/>
    <w:rsid w:val="007F622D"/>
    <w:rsid w:val="00813C4B"/>
    <w:rsid w:val="008146F1"/>
    <w:rsid w:val="0082198B"/>
    <w:rsid w:val="00824727"/>
    <w:rsid w:val="00831BEC"/>
    <w:rsid w:val="00880C8A"/>
    <w:rsid w:val="00894016"/>
    <w:rsid w:val="008C1A30"/>
    <w:rsid w:val="008C43D7"/>
    <w:rsid w:val="008C7BC0"/>
    <w:rsid w:val="008E27AC"/>
    <w:rsid w:val="009037C4"/>
    <w:rsid w:val="009064C7"/>
    <w:rsid w:val="00947CFD"/>
    <w:rsid w:val="00951E59"/>
    <w:rsid w:val="00952A11"/>
    <w:rsid w:val="00953790"/>
    <w:rsid w:val="00972CB4"/>
    <w:rsid w:val="009730A7"/>
    <w:rsid w:val="0098207D"/>
    <w:rsid w:val="0098766F"/>
    <w:rsid w:val="0099568F"/>
    <w:rsid w:val="009A0015"/>
    <w:rsid w:val="009A05E8"/>
    <w:rsid w:val="009E054B"/>
    <w:rsid w:val="009E66A8"/>
    <w:rsid w:val="009F2105"/>
    <w:rsid w:val="00A04235"/>
    <w:rsid w:val="00A128C3"/>
    <w:rsid w:val="00A13108"/>
    <w:rsid w:val="00A435CC"/>
    <w:rsid w:val="00A4457A"/>
    <w:rsid w:val="00A86822"/>
    <w:rsid w:val="00A87E07"/>
    <w:rsid w:val="00A91CEF"/>
    <w:rsid w:val="00A96C6C"/>
    <w:rsid w:val="00AA141B"/>
    <w:rsid w:val="00AA28AA"/>
    <w:rsid w:val="00AA2A1A"/>
    <w:rsid w:val="00AA6934"/>
    <w:rsid w:val="00AB2A65"/>
    <w:rsid w:val="00AB3E09"/>
    <w:rsid w:val="00AC15AD"/>
    <w:rsid w:val="00AC5B67"/>
    <w:rsid w:val="00AD495E"/>
    <w:rsid w:val="00AD7521"/>
    <w:rsid w:val="00AE0298"/>
    <w:rsid w:val="00AE2761"/>
    <w:rsid w:val="00AF27B3"/>
    <w:rsid w:val="00B14809"/>
    <w:rsid w:val="00B16F98"/>
    <w:rsid w:val="00B2664A"/>
    <w:rsid w:val="00B315DB"/>
    <w:rsid w:val="00B32B25"/>
    <w:rsid w:val="00B548F8"/>
    <w:rsid w:val="00B6321A"/>
    <w:rsid w:val="00B73C35"/>
    <w:rsid w:val="00B84908"/>
    <w:rsid w:val="00B94617"/>
    <w:rsid w:val="00BA3356"/>
    <w:rsid w:val="00BA74EE"/>
    <w:rsid w:val="00BC1B85"/>
    <w:rsid w:val="00BC506C"/>
    <w:rsid w:val="00BD0FE9"/>
    <w:rsid w:val="00C3748E"/>
    <w:rsid w:val="00C547A9"/>
    <w:rsid w:val="00C655C2"/>
    <w:rsid w:val="00C77038"/>
    <w:rsid w:val="00C80A24"/>
    <w:rsid w:val="00CA2EAD"/>
    <w:rsid w:val="00CB12CF"/>
    <w:rsid w:val="00D10D1D"/>
    <w:rsid w:val="00D178B4"/>
    <w:rsid w:val="00D17D41"/>
    <w:rsid w:val="00D23F5B"/>
    <w:rsid w:val="00D2568F"/>
    <w:rsid w:val="00D4093D"/>
    <w:rsid w:val="00D464ED"/>
    <w:rsid w:val="00D46EBD"/>
    <w:rsid w:val="00D540D8"/>
    <w:rsid w:val="00D55921"/>
    <w:rsid w:val="00D625DB"/>
    <w:rsid w:val="00D67BF3"/>
    <w:rsid w:val="00D84895"/>
    <w:rsid w:val="00D96069"/>
    <w:rsid w:val="00DC27E0"/>
    <w:rsid w:val="00DD10F1"/>
    <w:rsid w:val="00DD4BDC"/>
    <w:rsid w:val="00DD7E16"/>
    <w:rsid w:val="00DF36FF"/>
    <w:rsid w:val="00E14740"/>
    <w:rsid w:val="00E16062"/>
    <w:rsid w:val="00E179AA"/>
    <w:rsid w:val="00E238E3"/>
    <w:rsid w:val="00E31FE4"/>
    <w:rsid w:val="00E34D4F"/>
    <w:rsid w:val="00E679F8"/>
    <w:rsid w:val="00EA1190"/>
    <w:rsid w:val="00EA4AEC"/>
    <w:rsid w:val="00EB1973"/>
    <w:rsid w:val="00ED1A71"/>
    <w:rsid w:val="00EE0BFF"/>
    <w:rsid w:val="00EE23CA"/>
    <w:rsid w:val="00EE5492"/>
    <w:rsid w:val="00F06119"/>
    <w:rsid w:val="00F14A59"/>
    <w:rsid w:val="00F231B7"/>
    <w:rsid w:val="00F41BF4"/>
    <w:rsid w:val="00FA4733"/>
    <w:rsid w:val="00FB2BD4"/>
    <w:rsid w:val="00FB34EA"/>
    <w:rsid w:val="00FB43B5"/>
    <w:rsid w:val="00FB5B3A"/>
    <w:rsid w:val="00FC3D1F"/>
    <w:rsid w:val="00FD6426"/>
    <w:rsid w:val="00FF5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D59436"/>
  <w15:chartTrackingRefBased/>
  <w15:docId w15:val="{4AA052CF-4631-4F6D-8C76-C63E56016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4C6E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15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15DB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B315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15DB"/>
    <w:rPr>
      <w:rFonts w:ascii="Times New Roman" w:eastAsia="Times New Roman" w:hAnsi="Times New Roman"/>
      <w:color w:val="212120"/>
      <w:kern w:val="28"/>
    </w:rPr>
  </w:style>
  <w:style w:type="character" w:styleId="Hyperlink">
    <w:name w:val="Hyperlink"/>
    <w:basedOn w:val="DefaultParagraphFont"/>
    <w:uiPriority w:val="99"/>
    <w:unhideWhenUsed/>
    <w:rsid w:val="009A001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00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55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bchamber@bloomer.net" TargetMode="External"/><Relationship Id="rId18" Type="http://schemas.openxmlformats.org/officeDocument/2006/relationships/image" Target="media/image6.jpg"/><Relationship Id="rId26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hyperlink" Target="mailto:bchamber@bloomer.net" TargetMode="External"/><Relationship Id="rId34" Type="http://schemas.openxmlformats.org/officeDocument/2006/relationships/hyperlink" Target="mailto:bchamber@bloomer.net" TargetMode="External"/><Relationship Id="rId7" Type="http://schemas.openxmlformats.org/officeDocument/2006/relationships/image" Target="media/image1.jpeg"/><Relationship Id="rId12" Type="http://schemas.openxmlformats.org/officeDocument/2006/relationships/hyperlink" Target="mailto:bchamber@bloomer.net" TargetMode="External"/><Relationship Id="rId17" Type="http://schemas.openxmlformats.org/officeDocument/2006/relationships/hyperlink" Target="http://www.bloomerchamber.com" TargetMode="External"/><Relationship Id="rId25" Type="http://schemas.openxmlformats.org/officeDocument/2006/relationships/image" Target="media/image11.jpg"/><Relationship Id="rId33" Type="http://schemas.openxmlformats.org/officeDocument/2006/relationships/hyperlink" Target="mailto:bchamber@bloomer.net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hyperlink" Target="mailto:bchamber@bloomer.net" TargetMode="External"/><Relationship Id="rId29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bchamber@bloomer.net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hyperlink" Target="http://www.bloomerchamber.com" TargetMode="External"/><Relationship Id="rId23" Type="http://schemas.openxmlformats.org/officeDocument/2006/relationships/image" Target="media/image9.jpg"/><Relationship Id="rId28" Type="http://schemas.openxmlformats.org/officeDocument/2006/relationships/image" Target="media/image14.jpg"/><Relationship Id="rId36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7.jpg"/><Relationship Id="rId31" Type="http://schemas.openxmlformats.org/officeDocument/2006/relationships/image" Target="media/image17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bchamber@bloomer.net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g"/><Relationship Id="rId30" Type="http://schemas.openxmlformats.org/officeDocument/2006/relationships/image" Target="media/image16.jp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d\AppData\Roaming\Microsoft\Templates\Real%20estate%20newsletter%20(4%20pages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2D6DAD-0DB0-4250-8FAD-0A7502FCB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newsletter (4 pages)</Template>
  <TotalTime>307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</dc:creator>
  <cp:keywords/>
  <dc:description/>
  <cp:lastModifiedBy>Bloomer Chamber</cp:lastModifiedBy>
  <cp:revision>15</cp:revision>
  <cp:lastPrinted>2025-02-20T11:45:00Z</cp:lastPrinted>
  <dcterms:created xsi:type="dcterms:W3CDTF">2025-01-27T19:32:00Z</dcterms:created>
  <dcterms:modified xsi:type="dcterms:W3CDTF">2025-02-27T13:01:00Z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